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33" w:rsidRDefault="002C0B3A" w:rsidP="00060770">
      <w:pPr>
        <w:ind w:left="-360" w:right="-938"/>
        <w:rPr>
          <w:sz w:val="18"/>
          <w:szCs w:val="18"/>
        </w:rPr>
      </w:pPr>
      <w:r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-126365</wp:posOffset>
                </wp:positionV>
                <wp:extent cx="5219700" cy="537210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537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46.4pt;margin-top:-9.95pt;width:411pt;height:423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" fillcolor="white [3212]" stroked="f" strokeweight="2pt"/>
            </w:pict>
          </mc:Fallback>
        </mc:AlternateContent>
      </w:r>
      <w:r w:rsidR="00BE7233" w:rsidRPr="00BE7233"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DC640E" wp14:editId="58F73DC8">
                <wp:simplePos x="0" y="0"/>
                <wp:positionH relativeFrom="column">
                  <wp:posOffset>17780</wp:posOffset>
                </wp:positionH>
                <wp:positionV relativeFrom="paragraph">
                  <wp:posOffset>-1106805</wp:posOffset>
                </wp:positionV>
                <wp:extent cx="4400550" cy="1676400"/>
                <wp:effectExtent l="0" t="0" r="0" b="0"/>
                <wp:wrapNone/>
                <wp:docPr id="289" name="Quadre de tex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233" w:rsidRPr="00187528" w:rsidRDefault="00BE7233" w:rsidP="00BE7233">
                            <w:pPr>
                              <w:jc w:val="center"/>
                              <w:rPr>
                                <w:rFonts w:ascii="AR CENA" w:hAnsi="AR CENA"/>
                                <w:b/>
                                <w:sz w:val="96"/>
                              </w:rPr>
                            </w:pPr>
                            <w:r w:rsidRPr="00187528">
                              <w:rPr>
                                <w:rFonts w:ascii="AR CENA" w:hAnsi="AR CENA"/>
                                <w:b/>
                                <w:sz w:val="96"/>
                              </w:rPr>
                              <w:t>LLAR D’INFANTS MUNICIPAL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89" o:spid="_x0000_s1026" type="#_x0000_t202" style="position:absolute;left:0;text-align:left;margin-left:1.4pt;margin-top:-87.15pt;width:346.5pt;height:13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" fillcolor="white [3212]" stroked="f" strokeweight=".5pt">
                <v:textbox>
                  <w:txbxContent>
                    <w:p w:rsidR="00BE7233" w:rsidRPr="00187528" w:rsidRDefault="00BE7233" w:rsidP="00BE7233">
                      <w:pPr>
                        <w:jc w:val="center"/>
                        <w:rPr>
                          <w:rFonts w:ascii="AR CENA" w:hAnsi="AR CENA"/>
                          <w:b/>
                          <w:sz w:val="96"/>
                        </w:rPr>
                      </w:pPr>
                      <w:r w:rsidRPr="00187528">
                        <w:rPr>
                          <w:rFonts w:ascii="AR CENA" w:hAnsi="AR CENA"/>
                          <w:b/>
                          <w:sz w:val="96"/>
                        </w:rPr>
                        <w:t>LLAR D’INFANTS MUNICIPAL</w:t>
                      </w:r>
                    </w:p>
                  </w:txbxContent>
                </v:textbox>
              </v:shape>
            </w:pict>
          </mc:Fallback>
        </mc:AlternateContent>
      </w:r>
      <w:r w:rsidR="00BE7233" w:rsidRPr="00BE7233"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5F2494" wp14:editId="550B2B44">
                <wp:simplePos x="0" y="0"/>
                <wp:positionH relativeFrom="column">
                  <wp:posOffset>5808980</wp:posOffset>
                </wp:positionH>
                <wp:positionV relativeFrom="paragraph">
                  <wp:posOffset>5074285</wp:posOffset>
                </wp:positionV>
                <wp:extent cx="1447800" cy="323850"/>
                <wp:effectExtent l="0" t="0" r="0" b="0"/>
                <wp:wrapNone/>
                <wp:docPr id="288" name="Quadre de tex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233" w:rsidRPr="00187528" w:rsidRDefault="00BE7233" w:rsidP="00BE72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88" o:spid="_x0000_s1027" type="#_x0000_t202" style="position:absolute;left:0;text-align:left;margin-left:457.4pt;margin-top:399.55pt;width:114pt;height:25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" fillcolor="white [3201]" stroked="f" strokeweight=".5pt">
                <v:textbox>
                  <w:txbxContent>
                    <w:p w:rsidR="00BE7233" w:rsidRPr="00187528" w:rsidRDefault="00BE7233" w:rsidP="00BE723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233" w:rsidRPr="00BE7233"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879FF4" wp14:editId="76101BB8">
                <wp:simplePos x="0" y="0"/>
                <wp:positionH relativeFrom="column">
                  <wp:posOffset>5313680</wp:posOffset>
                </wp:positionH>
                <wp:positionV relativeFrom="paragraph">
                  <wp:posOffset>-69215</wp:posOffset>
                </wp:positionV>
                <wp:extent cx="4114800" cy="38100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33" w:rsidRPr="00187528" w:rsidRDefault="00BE7233" w:rsidP="00BE7233">
                            <w:pPr>
                              <w:jc w:val="center"/>
                              <w:rPr>
                                <w:rFonts w:ascii="AR CENA" w:hAnsi="AR CENA"/>
                                <w:sz w:val="96"/>
                              </w:rPr>
                            </w:pPr>
                            <w:r w:rsidRPr="00187528">
                              <w:rPr>
                                <w:rFonts w:ascii="AR CENA" w:hAnsi="AR CENA"/>
                                <w:sz w:val="96"/>
                              </w:rPr>
                              <w:t>Jornada de Portes Obertes</w:t>
                            </w:r>
                          </w:p>
                          <w:p w:rsidR="00BE7233" w:rsidRPr="00187528" w:rsidRDefault="00BE7233" w:rsidP="00BE7233">
                            <w:pPr>
                              <w:jc w:val="center"/>
                              <w:rPr>
                                <w:rFonts w:ascii="AR CENA" w:hAnsi="AR CENA"/>
                                <w:sz w:val="72"/>
                              </w:rPr>
                            </w:pPr>
                          </w:p>
                          <w:p w:rsidR="00BE7233" w:rsidRDefault="00EB14E7" w:rsidP="00980E56">
                            <w:pPr>
                              <w:rPr>
                                <w:rFonts w:ascii="AR CENA" w:hAnsi="AR CENA"/>
                                <w:sz w:val="56"/>
                              </w:rPr>
                            </w:pPr>
                            <w:r>
                              <w:rPr>
                                <w:rFonts w:ascii="AR CENA" w:hAnsi="AR CENA"/>
                                <w:sz w:val="56"/>
                              </w:rPr>
                              <w:t xml:space="preserve"> </w:t>
                            </w:r>
                          </w:p>
                          <w:p w:rsidR="00EB14E7" w:rsidRPr="00187528" w:rsidRDefault="00EB14E7" w:rsidP="00BE7233">
                            <w:pPr>
                              <w:jc w:val="center"/>
                              <w:rPr>
                                <w:rFonts w:ascii="AR CENA" w:hAnsi="AR CENA"/>
                                <w:sz w:val="56"/>
                              </w:rPr>
                            </w:pPr>
                          </w:p>
                          <w:p w:rsidR="00BE7233" w:rsidRPr="00187528" w:rsidRDefault="00BE7233" w:rsidP="00980E56">
                            <w:pPr>
                              <w:rPr>
                                <w:rFonts w:ascii="AR CENA" w:hAnsi="AR CENA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418.4pt;margin-top:-5.45pt;width:324pt;height:30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" stroked="f">
                <v:textbox>
                  <w:txbxContent>
                    <w:p w:rsidR="00BE7233" w:rsidRPr="00187528" w:rsidRDefault="00BE7233" w:rsidP="00BE7233">
                      <w:pPr>
                        <w:jc w:val="center"/>
                        <w:rPr>
                          <w:rFonts w:ascii="AR CENA" w:hAnsi="AR CENA"/>
                          <w:sz w:val="96"/>
                        </w:rPr>
                      </w:pPr>
                      <w:r w:rsidRPr="00187528">
                        <w:rPr>
                          <w:rFonts w:ascii="AR CENA" w:hAnsi="AR CENA"/>
                          <w:sz w:val="96"/>
                        </w:rPr>
                        <w:t>Jornada de Portes Obertes</w:t>
                      </w:r>
                    </w:p>
                    <w:p w:rsidR="00BE7233" w:rsidRPr="00187528" w:rsidRDefault="00BE7233" w:rsidP="00BE7233">
                      <w:pPr>
                        <w:jc w:val="center"/>
                        <w:rPr>
                          <w:rFonts w:ascii="AR CENA" w:hAnsi="AR CENA"/>
                          <w:sz w:val="72"/>
                        </w:rPr>
                      </w:pPr>
                    </w:p>
                    <w:p w:rsidR="00BE7233" w:rsidRDefault="00EB14E7" w:rsidP="00980E56">
                      <w:pPr>
                        <w:rPr>
                          <w:rFonts w:ascii="AR CENA" w:hAnsi="AR CENA"/>
                          <w:sz w:val="56"/>
                        </w:rPr>
                      </w:pPr>
                      <w:r>
                        <w:rPr>
                          <w:rFonts w:ascii="AR CENA" w:hAnsi="AR CENA"/>
                          <w:sz w:val="56"/>
                        </w:rPr>
                        <w:t xml:space="preserve"> </w:t>
                      </w:r>
                    </w:p>
                    <w:p w:rsidR="00EB14E7" w:rsidRPr="00187528" w:rsidRDefault="00EB14E7" w:rsidP="00BE7233">
                      <w:pPr>
                        <w:jc w:val="center"/>
                        <w:rPr>
                          <w:rFonts w:ascii="AR CENA" w:hAnsi="AR CENA"/>
                          <w:sz w:val="56"/>
                        </w:rPr>
                      </w:pPr>
                    </w:p>
                    <w:p w:rsidR="00BE7233" w:rsidRPr="00187528" w:rsidRDefault="00BE7233" w:rsidP="00980E56">
                      <w:pPr>
                        <w:rPr>
                          <w:rFonts w:ascii="AR CENA" w:hAnsi="AR CENA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E7233" w:rsidRPr="00BE7233">
        <w:rPr>
          <w:noProof/>
          <w:sz w:val="18"/>
          <w:szCs w:val="18"/>
          <w:lang w:val="es-ES" w:bidi="ar-SA"/>
        </w:rPr>
        <w:drawing>
          <wp:anchor distT="0" distB="0" distL="114300" distR="114300" simplePos="0" relativeHeight="251689984" behindDoc="0" locked="0" layoutInCell="1" allowOverlap="1" wp14:anchorId="63045801" wp14:editId="38B10970">
            <wp:simplePos x="0" y="0"/>
            <wp:positionH relativeFrom="column">
              <wp:posOffset>365125</wp:posOffset>
            </wp:positionH>
            <wp:positionV relativeFrom="paragraph">
              <wp:posOffset>690245</wp:posOffset>
            </wp:positionV>
            <wp:extent cx="3705225" cy="3684270"/>
            <wp:effectExtent l="0" t="0" r="0" b="0"/>
            <wp:wrapNone/>
            <wp:docPr id="291" name="Imat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urna façana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7233" w:rsidRPr="00BE7233">
        <w:rPr>
          <w:noProof/>
          <w:sz w:val="18"/>
          <w:szCs w:val="18"/>
          <w:lang w:val="es-ES" w:bidi="ar-SA"/>
        </w:rPr>
        <w:drawing>
          <wp:anchor distT="0" distB="0" distL="114300" distR="114300" simplePos="0" relativeHeight="251688960" behindDoc="0" locked="0" layoutInCell="1" allowOverlap="1" wp14:anchorId="7AC3D6D0" wp14:editId="4614F48E">
            <wp:simplePos x="0" y="0"/>
            <wp:positionH relativeFrom="column">
              <wp:posOffset>341630</wp:posOffset>
            </wp:positionH>
            <wp:positionV relativeFrom="paragraph">
              <wp:posOffset>4368800</wp:posOffset>
            </wp:positionV>
            <wp:extent cx="3752850" cy="1350010"/>
            <wp:effectExtent l="0" t="0" r="0" b="2540"/>
            <wp:wrapNone/>
            <wp:docPr id="290" name="Imat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etres Espurna 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770" w:rsidRPr="00F17F68">
        <w:rPr>
          <w:sz w:val="18"/>
          <w:szCs w:val="18"/>
        </w:rPr>
        <w:t xml:space="preserve"> </w:t>
      </w:r>
      <w:r w:rsidR="00060770" w:rsidRPr="00F17F68">
        <w:rPr>
          <w:sz w:val="18"/>
          <w:szCs w:val="18"/>
        </w:rPr>
        <w:tab/>
      </w:r>
      <w:r w:rsidR="00060770" w:rsidRPr="00F17F68">
        <w:rPr>
          <w:sz w:val="18"/>
          <w:szCs w:val="18"/>
        </w:rPr>
        <w:tab/>
      </w:r>
    </w:p>
    <w:p w:rsidR="00BE7233" w:rsidRDefault="0037006E">
      <w:pPr>
        <w:rPr>
          <w:sz w:val="18"/>
          <w:szCs w:val="18"/>
        </w:rPr>
      </w:pPr>
      <w:r w:rsidRPr="00BE7233">
        <w:rPr>
          <w:noProof/>
          <w:sz w:val="18"/>
          <w:szCs w:val="18"/>
          <w:lang w:val="es-ES" w:bidi="ar-SA"/>
        </w:rPr>
        <w:drawing>
          <wp:anchor distT="0" distB="0" distL="114300" distR="114300" simplePos="0" relativeHeight="251694080" behindDoc="0" locked="0" layoutInCell="1" allowOverlap="1" wp14:anchorId="72E242EF" wp14:editId="6D2ECDCC">
            <wp:simplePos x="0" y="0"/>
            <wp:positionH relativeFrom="column">
              <wp:posOffset>5380355</wp:posOffset>
            </wp:positionH>
            <wp:positionV relativeFrom="paragraph">
              <wp:posOffset>2853690</wp:posOffset>
            </wp:positionV>
            <wp:extent cx="3829050" cy="1875155"/>
            <wp:effectExtent l="0" t="0" r="0" b="0"/>
            <wp:wrapNone/>
            <wp:docPr id="293" name="Imat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untament de Pallej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33"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5238750</wp:posOffset>
                </wp:positionV>
                <wp:extent cx="3009900" cy="323850"/>
                <wp:effectExtent l="0" t="0" r="19050" b="19050"/>
                <wp:wrapNone/>
                <wp:docPr id="294" name="Quadre de tex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233" w:rsidRDefault="00BE72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294" o:spid="_x0000_s1029" type="#_x0000_t202" style="position:absolute;margin-left:311.9pt;margin-top:412.5pt;width:237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" fillcolor="white [3201]" strokecolor="white [3212]" strokeweight=".5pt">
                <v:textbox>
                  <w:txbxContent>
                    <w:p w:rsidR="00BE7233" w:rsidRDefault="00BE7233"/>
                  </w:txbxContent>
                </v:textbox>
              </v:shape>
            </w:pict>
          </mc:Fallback>
        </mc:AlternateContent>
      </w:r>
      <w:r w:rsidR="00BE7233">
        <w:rPr>
          <w:sz w:val="18"/>
          <w:szCs w:val="18"/>
        </w:rPr>
        <w:br w:type="page"/>
      </w:r>
    </w:p>
    <w:p w:rsidR="00060770" w:rsidRPr="00F17F68" w:rsidRDefault="00BE7233" w:rsidP="00060770">
      <w:pPr>
        <w:ind w:left="-360" w:right="-938"/>
        <w:rPr>
          <w:sz w:val="18"/>
          <w:szCs w:val="18"/>
        </w:rPr>
      </w:pPr>
      <w:r>
        <w:rPr>
          <w:noProof/>
          <w:lang w:val="es-ES"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D0AC3" wp14:editId="58129475">
                <wp:simplePos x="0" y="0"/>
                <wp:positionH relativeFrom="column">
                  <wp:posOffset>4125595</wp:posOffset>
                </wp:positionH>
                <wp:positionV relativeFrom="paragraph">
                  <wp:posOffset>-1249680</wp:posOffset>
                </wp:positionV>
                <wp:extent cx="5372100" cy="800100"/>
                <wp:effectExtent l="0" t="0" r="0" b="0"/>
                <wp:wrapNone/>
                <wp:docPr id="28" name="Quadre de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101A64" w:rsidRDefault="00060770" w:rsidP="00060770">
                            <w:pPr>
                              <w:rPr>
                                <w:rFonts w:ascii="MeMima" w:hAnsi="MeMima"/>
                                <w:b/>
                                <w:sz w:val="84"/>
                                <w:szCs w:val="84"/>
                                <w:lang w:val="es-ES"/>
                              </w:rPr>
                            </w:pPr>
                            <w:r w:rsidRPr="00101A64">
                              <w:rPr>
                                <w:rFonts w:ascii="MeMima" w:hAnsi="MeMima"/>
                                <w:b/>
                                <w:sz w:val="84"/>
                                <w:szCs w:val="84"/>
                                <w:lang w:val="es-ES"/>
                              </w:rPr>
                              <w:t xml:space="preserve">Llar </w:t>
                            </w:r>
                            <w:proofErr w:type="spellStart"/>
                            <w:r w:rsidRPr="00101A64">
                              <w:rPr>
                                <w:rFonts w:ascii="MeMima" w:hAnsi="MeMima"/>
                                <w:b/>
                                <w:sz w:val="84"/>
                                <w:szCs w:val="84"/>
                                <w:lang w:val="es-ES"/>
                              </w:rPr>
                              <w:t>d’Infant</w:t>
                            </w:r>
                            <w:r>
                              <w:rPr>
                                <w:rFonts w:ascii="MeMima" w:hAnsi="MeMima"/>
                                <w:b/>
                                <w:sz w:val="84"/>
                                <w:szCs w:val="84"/>
                                <w:lang w:val="es-ES"/>
                              </w:rPr>
                              <w:t>s</w:t>
                            </w:r>
                            <w:proofErr w:type="spellEnd"/>
                            <w:r w:rsidRPr="00101A64">
                              <w:rPr>
                                <w:rFonts w:ascii="MeMima" w:hAnsi="MeMima"/>
                                <w:b/>
                                <w:sz w:val="84"/>
                                <w:szCs w:val="84"/>
                                <w:lang w:val="es-ES"/>
                              </w:rPr>
                              <w:t xml:space="preserve"> Municipal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8" o:spid="_x0000_s1030" type="#_x0000_t202" style="position:absolute;left:0;text-align:left;margin-left:324.85pt;margin-top:-98.4pt;width:423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" filled="f" stroked="f">
                <v:textbox>
                  <w:txbxContent>
                    <w:p w:rsidR="00060770" w:rsidRPr="00101A64" w:rsidRDefault="00060770" w:rsidP="00060770">
                      <w:pPr>
                        <w:rPr>
                          <w:rFonts w:ascii="MeMima" w:hAnsi="MeMima"/>
                          <w:b/>
                          <w:sz w:val="84"/>
                          <w:szCs w:val="84"/>
                          <w:lang w:val="es-ES"/>
                        </w:rPr>
                      </w:pPr>
                      <w:r w:rsidRPr="00101A64">
                        <w:rPr>
                          <w:rFonts w:ascii="MeMima" w:hAnsi="MeMima"/>
                          <w:b/>
                          <w:sz w:val="84"/>
                          <w:szCs w:val="84"/>
                          <w:lang w:val="es-ES"/>
                        </w:rPr>
                        <w:t xml:space="preserve">Llar </w:t>
                      </w:r>
                      <w:proofErr w:type="spellStart"/>
                      <w:r w:rsidRPr="00101A64">
                        <w:rPr>
                          <w:rFonts w:ascii="MeMima" w:hAnsi="MeMima"/>
                          <w:b/>
                          <w:sz w:val="84"/>
                          <w:szCs w:val="84"/>
                          <w:lang w:val="es-ES"/>
                        </w:rPr>
                        <w:t>d’Infant</w:t>
                      </w:r>
                      <w:r>
                        <w:rPr>
                          <w:rFonts w:ascii="MeMima" w:hAnsi="MeMima"/>
                          <w:b/>
                          <w:sz w:val="84"/>
                          <w:szCs w:val="84"/>
                          <w:lang w:val="es-ES"/>
                        </w:rPr>
                        <w:t>s</w:t>
                      </w:r>
                      <w:proofErr w:type="spellEnd"/>
                      <w:r w:rsidRPr="00101A64">
                        <w:rPr>
                          <w:rFonts w:ascii="MeMima" w:hAnsi="MeMima"/>
                          <w:b/>
                          <w:sz w:val="84"/>
                          <w:szCs w:val="84"/>
                          <w:lang w:val="es-ES"/>
                        </w:rPr>
                        <w:t xml:space="preserve"> Municipal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bidi="ar-SA"/>
        </w:rPr>
        <w:drawing>
          <wp:anchor distT="0" distB="0" distL="114300" distR="114300" simplePos="0" relativeHeight="251659264" behindDoc="0" locked="0" layoutInCell="1" allowOverlap="1" wp14:anchorId="08CDCE49" wp14:editId="5A6F7234">
            <wp:simplePos x="0" y="0"/>
            <wp:positionH relativeFrom="column">
              <wp:posOffset>6183223</wp:posOffset>
            </wp:positionH>
            <wp:positionV relativeFrom="paragraph">
              <wp:posOffset>-675005</wp:posOffset>
            </wp:positionV>
            <wp:extent cx="3429000" cy="1230630"/>
            <wp:effectExtent l="0" t="0" r="0" b="7620"/>
            <wp:wrapNone/>
            <wp:docPr id="27" name="Imatge 27" descr="Lletres Espurna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letres Espurna 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770" w:rsidRPr="00F17F68">
        <w:rPr>
          <w:sz w:val="18"/>
          <w:szCs w:val="18"/>
        </w:rPr>
        <w:tab/>
      </w:r>
      <w:r w:rsidR="00060770" w:rsidRPr="00F17F68">
        <w:rPr>
          <w:sz w:val="18"/>
          <w:szCs w:val="18"/>
        </w:rPr>
        <w:tab/>
      </w:r>
      <w:r w:rsidR="00060770" w:rsidRPr="00F17F68">
        <w:rPr>
          <w:sz w:val="18"/>
          <w:szCs w:val="18"/>
        </w:rPr>
        <w:tab/>
      </w:r>
    </w:p>
    <w:p w:rsidR="00060770" w:rsidRPr="00642D35" w:rsidRDefault="00060770" w:rsidP="00642D35">
      <w:pPr>
        <w:ind w:firstLine="708"/>
        <w:rPr>
          <w:sz w:val="28"/>
        </w:rPr>
      </w:pPr>
      <w:r w:rsidRPr="00642D35">
        <w:rPr>
          <w:sz w:val="28"/>
        </w:rPr>
        <w:t>El nostre Projecte Educatiu es basa en:</w:t>
      </w:r>
    </w:p>
    <w:p w:rsidR="00060770" w:rsidRPr="00F17F68" w:rsidRDefault="00060770" w:rsidP="00060770">
      <w:pPr>
        <w:ind w:left="708" w:firstLine="708"/>
        <w:rPr>
          <w:sz w:val="18"/>
          <w:szCs w:val="18"/>
        </w:rPr>
      </w:pPr>
      <w:r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7C18C" wp14:editId="3BB8CCE9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6400800" cy="2065655"/>
                <wp:effectExtent l="1270" t="0" r="0" b="3810"/>
                <wp:wrapNone/>
                <wp:docPr id="26" name="Quadre de tex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9B2B14" w:rsidRDefault="00060770" w:rsidP="000607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Donar molta importància a la satisfacció i el respecte de les necessitats pròpies de cada infant.</w:t>
                            </w:r>
                          </w:p>
                          <w:p w:rsidR="00060770" w:rsidRPr="009B2B14" w:rsidRDefault="00060770" w:rsidP="00060770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60770" w:rsidRPr="009B2B14" w:rsidRDefault="00060770" w:rsidP="000607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Vetllar per la coeducació, respectem la diversitat</w:t>
                            </w:r>
                          </w:p>
                          <w:p w:rsidR="00060770" w:rsidRPr="009B2B14" w:rsidRDefault="00060770" w:rsidP="00060770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60770" w:rsidRDefault="00060770" w:rsidP="000607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Fer que l’infant gaudeixi de les activitats que es fan a l’escola: experimentant, manipulant, descobrint i desenvolupant el seu cos a través de diferents recursos materials i espais adequats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0770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0770" w:rsidRPr="009B2B14" w:rsidRDefault="00060770" w:rsidP="000607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Col·laborar amb les famílies i fer que aquestes formin part integrant a l’escola</w:t>
                            </w:r>
                          </w:p>
                          <w:p w:rsidR="00060770" w:rsidRDefault="00060770" w:rsidP="00060770">
                            <w:pPr>
                              <w:pStyle w:val="Pargrafdelli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0770" w:rsidRPr="009B2B14" w:rsidRDefault="00060770" w:rsidP="0006077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Però sobretot, el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més important és que el nen/a </w:t>
                            </w: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senti feliç i es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>timat a l’escola, afavorint</w:t>
                            </w: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que vulgui aprendre moltes coses.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6" o:spid="_x0000_s1031" type="#_x0000_t202" style="position:absolute;left:0;text-align:left;margin-left:0;margin-top:.85pt;width:7in;height:16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" filled="f" stroked="f">
                <v:textbox>
                  <w:txbxContent>
                    <w:p w:rsidR="00060770" w:rsidRPr="009B2B14" w:rsidRDefault="00060770" w:rsidP="00060770">
                      <w:pPr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Donar molta importància a la satisfacció i el respecte de les necessitats pròpies de cada infant.</w:t>
                      </w:r>
                    </w:p>
                    <w:p w:rsidR="00060770" w:rsidRPr="009B2B14" w:rsidRDefault="00060770" w:rsidP="00060770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060770" w:rsidRPr="009B2B14" w:rsidRDefault="00060770" w:rsidP="00060770">
                      <w:pPr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Vetllar per la coeducació, respectem la diversitat</w:t>
                      </w:r>
                    </w:p>
                    <w:p w:rsidR="00060770" w:rsidRPr="009B2B14" w:rsidRDefault="00060770" w:rsidP="00060770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060770" w:rsidRDefault="00060770" w:rsidP="00060770">
                      <w:pPr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Fer que l’infant gaudeixi de les activitats que es fan a l’escola: experimentant, manipulant, descobrint i desenvolupant el seu cos a través de diferents recursos materials i espais adequats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60770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60770" w:rsidRPr="009B2B14" w:rsidRDefault="00060770" w:rsidP="00060770">
                      <w:pPr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Col·laborar amb les famílies i fer que aquestes formin part integrant a l’escola</w:t>
                      </w:r>
                    </w:p>
                    <w:p w:rsidR="00060770" w:rsidRDefault="00060770" w:rsidP="00060770">
                      <w:pPr>
                        <w:pStyle w:val="Pargrafdellista"/>
                        <w:rPr>
                          <w:sz w:val="20"/>
                          <w:szCs w:val="20"/>
                        </w:rPr>
                      </w:pPr>
                    </w:p>
                    <w:p w:rsidR="00060770" w:rsidRPr="009B2B14" w:rsidRDefault="00060770" w:rsidP="00060770">
                      <w:pPr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Però sobretot, el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 xml:space="preserve"> més important és que el nen/a </w:t>
                      </w: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s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 xml:space="preserve"> senti feliç i es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>timat a l’escola, afavorint</w:t>
                      </w: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 xml:space="preserve"> que vulgui aprendre moltes coses.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 w:firstLine="708"/>
        <w:rPr>
          <w:sz w:val="18"/>
          <w:szCs w:val="18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99D133" wp14:editId="16FB611B">
                <wp:simplePos x="0" y="0"/>
                <wp:positionH relativeFrom="column">
                  <wp:posOffset>0</wp:posOffset>
                </wp:positionH>
                <wp:positionV relativeFrom="paragraph">
                  <wp:posOffset>4064000</wp:posOffset>
                </wp:positionV>
                <wp:extent cx="3886200" cy="457200"/>
                <wp:effectExtent l="1270" t="0" r="0" b="0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Les famílies pagaran 11 mensualitats, de setembre a juliol, independentment de si assisteixen o no el mes de juliol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5" o:spid="_x0000_s1032" type="#_x0000_t202" style="position:absolute;left:0;text-align:left;margin-left:0;margin-top:320pt;width:306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Les famílies pagaran 11 mensualitats, de setembre a juliol, independentment de si assisteixen o no el mes de juliol</w:t>
                      </w:r>
                      <w:r w:rsidRPr="00DD115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</w:p>
    <w:p w:rsidR="00060770" w:rsidRPr="00F17F68" w:rsidRDefault="00060770" w:rsidP="00060770">
      <w:pPr>
        <w:ind w:left="708" w:firstLine="708"/>
        <w:rPr>
          <w:sz w:val="18"/>
          <w:szCs w:val="18"/>
        </w:rPr>
      </w:pPr>
    </w:p>
    <w:p w:rsidR="00060770" w:rsidRPr="00F17F68" w:rsidRDefault="00060770" w:rsidP="00060770">
      <w:pPr>
        <w:ind w:left="6372" w:firstLine="708"/>
        <w:rPr>
          <w:sz w:val="18"/>
          <w:szCs w:val="18"/>
        </w:rPr>
      </w:pPr>
      <w:r w:rsidRPr="00F17F68">
        <w:rPr>
          <w:sz w:val="18"/>
          <w:szCs w:val="18"/>
        </w:rPr>
        <w:t xml:space="preserve"> </w:t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</w:p>
    <w:p w:rsidR="00060770" w:rsidRPr="00F17F68" w:rsidRDefault="00060770" w:rsidP="00060770">
      <w:pPr>
        <w:ind w:left="708" w:firstLine="708"/>
        <w:rPr>
          <w:sz w:val="18"/>
          <w:szCs w:val="18"/>
        </w:rPr>
      </w:pPr>
    </w:p>
    <w:p w:rsidR="00060770" w:rsidRPr="00F17F68" w:rsidRDefault="00060770" w:rsidP="00060770">
      <w:pPr>
        <w:rPr>
          <w:sz w:val="18"/>
          <w:szCs w:val="18"/>
        </w:rPr>
      </w:pPr>
    </w:p>
    <w:p w:rsidR="00060770" w:rsidRPr="00F17F68" w:rsidRDefault="00060770" w:rsidP="00060770">
      <w:pPr>
        <w:rPr>
          <w:sz w:val="18"/>
          <w:szCs w:val="18"/>
        </w:rPr>
      </w:pPr>
    </w:p>
    <w:p w:rsidR="00060770" w:rsidRPr="00F17F68" w:rsidRDefault="00060770" w:rsidP="00060770">
      <w:pPr>
        <w:ind w:left="708"/>
        <w:rPr>
          <w:sz w:val="18"/>
          <w:szCs w:val="18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8F88A" wp14:editId="6CF394A8">
                <wp:simplePos x="0" y="0"/>
                <wp:positionH relativeFrom="column">
                  <wp:posOffset>8115300</wp:posOffset>
                </wp:positionH>
                <wp:positionV relativeFrom="paragraph">
                  <wp:posOffset>22225</wp:posOffset>
                </wp:positionV>
                <wp:extent cx="1485900" cy="571500"/>
                <wp:effectExtent l="1270" t="0" r="0" b="0"/>
                <wp:wrapNone/>
                <wp:docPr id="24" name="Quadre de tex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L’escola acull infants de 4 mesos a 3 anys.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4" o:spid="_x0000_s1033" type="#_x0000_t202" style="position:absolute;left:0;text-align:left;margin-left:639pt;margin-top:1.75pt;width:117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L’escola acull infants de 4 mesos a 3 anys.</w:t>
                      </w:r>
                    </w:p>
                  </w:txbxContent>
                </v:textbox>
              </v:shape>
            </w:pict>
          </mc:Fallback>
        </mc:AlternateContent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</w:p>
    <w:p w:rsidR="00060770" w:rsidRPr="00F17F68" w:rsidRDefault="00060770" w:rsidP="00060770">
      <w:pPr>
        <w:ind w:left="708"/>
        <w:rPr>
          <w:sz w:val="18"/>
          <w:szCs w:val="18"/>
        </w:rPr>
      </w:pPr>
    </w:p>
    <w:p w:rsidR="00060770" w:rsidRPr="00F17F68" w:rsidRDefault="00060770" w:rsidP="00060770">
      <w:pPr>
        <w:ind w:left="708"/>
        <w:rPr>
          <w:sz w:val="18"/>
          <w:szCs w:val="18"/>
        </w:rPr>
      </w:pP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 w:rsidRPr="00F17F6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060770" w:rsidRPr="00F17F68" w:rsidRDefault="00060770" w:rsidP="00060770">
      <w:pPr>
        <w:ind w:firstLine="708"/>
        <w:jc w:val="both"/>
        <w:rPr>
          <w:sz w:val="18"/>
          <w:szCs w:val="18"/>
        </w:rPr>
      </w:pPr>
    </w:p>
    <w:p w:rsidR="00060770" w:rsidRPr="00F17F68" w:rsidRDefault="00060770" w:rsidP="00060770">
      <w:pPr>
        <w:ind w:left="9909" w:firstLine="3"/>
        <w:jc w:val="center"/>
        <w:rPr>
          <w:sz w:val="18"/>
          <w:szCs w:val="18"/>
        </w:rPr>
      </w:pP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AD8A8" wp14:editId="6A7686F6">
                <wp:simplePos x="0" y="0"/>
                <wp:positionH relativeFrom="column">
                  <wp:posOffset>7166610</wp:posOffset>
                </wp:positionH>
                <wp:positionV relativeFrom="paragraph">
                  <wp:posOffset>26035</wp:posOffset>
                </wp:positionV>
                <wp:extent cx="2434590" cy="457200"/>
                <wp:effectExtent l="0" t="0" r="0" b="0"/>
                <wp:wrapNone/>
                <wp:docPr id="23" name="Quadre de tex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9B2B14" w:rsidRDefault="00060770" w:rsidP="00060770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Disposem de cuina pròpia on cada dia </w:t>
                            </w:r>
                          </w:p>
                          <w:p w:rsidR="00060770" w:rsidRPr="00DD1156" w:rsidRDefault="00060770" w:rsidP="0006077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la cuinera fa el menjar per als infants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3" o:spid="_x0000_s1034" type="#_x0000_t202" style="position:absolute;left:0;text-align:left;margin-left:564.3pt;margin-top:2.05pt;width:191.7pt;height:36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" filled="f" stroked="f">
                <v:textbox>
                  <w:txbxContent>
                    <w:p w:rsidR="00060770" w:rsidRPr="009B2B14" w:rsidRDefault="00060770" w:rsidP="00060770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 xml:space="preserve">Disposem de cuina pròpia on cada dia </w:t>
                      </w:r>
                    </w:p>
                    <w:p w:rsidR="00060770" w:rsidRPr="00DD1156" w:rsidRDefault="00060770" w:rsidP="0006077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la cuinera fa el menjar per als infants</w:t>
                      </w:r>
                      <w:r w:rsidRPr="00DD115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17F68">
        <w:rPr>
          <w:sz w:val="16"/>
          <w:szCs w:val="16"/>
        </w:rPr>
        <w:t xml:space="preserve">                                                               </w:t>
      </w:r>
      <w:r w:rsidRPr="00F17F68">
        <w:rPr>
          <w:sz w:val="16"/>
          <w:szCs w:val="16"/>
        </w:rPr>
        <w:tab/>
      </w: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415BA7" wp14:editId="4965DF79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5943600" cy="1574800"/>
                <wp:effectExtent l="1270" t="0" r="0" b="635"/>
                <wp:wrapNone/>
                <wp:docPr id="19" name="Quadre de tex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L’equip està format per professionals que portem molts anys trebal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lant amb infants, i que ens fem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càrrec de l’organització i  funcionament de l’escola:</w:t>
                            </w:r>
                          </w:p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3"/>
                              <w:gridCol w:w="1834"/>
                              <w:gridCol w:w="2771"/>
                              <w:gridCol w:w="1614"/>
                            </w:tblGrid>
                            <w:tr w:rsidR="00060770" w:rsidRPr="00BC4BE7" w:rsidTr="00917DE8">
                              <w:trPr>
                                <w:trHeight w:val="296"/>
                                <w:jc w:val="center"/>
                              </w:trPr>
                              <w:tc>
                                <w:tcPr>
                                  <w:tcW w:w="2073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0 a"/>
                                    </w:smartTagPr>
                                    <w:r w:rsidRPr="00BC4BE7">
                                      <w:rPr>
                                        <w:sz w:val="20"/>
                                        <w:szCs w:val="20"/>
                                      </w:rPr>
                                      <w:t>0 a</w:t>
                                    </w:r>
                                  </w:smartTag>
                                  <w:r w:rsidRPr="00BC4BE7">
                                    <w:rPr>
                                      <w:sz w:val="20"/>
                                      <w:szCs w:val="20"/>
                                    </w:rPr>
                                    <w:t xml:space="preserve"> 1 any: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4BE7">
                                    <w:rPr>
                                      <w:sz w:val="20"/>
                                      <w:szCs w:val="20"/>
                                    </w:rPr>
                                    <w:t xml:space="preserve"> 8 infants:</w:t>
                                  </w:r>
                                </w:p>
                              </w:tc>
                              <w:tc>
                                <w:tcPr>
                                  <w:tcW w:w="2771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 educadora 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+ </w:t>
                                  </w:r>
                                  <w:r w:rsidR="00980E56">
                                    <w:rPr>
                                      <w:sz w:val="20"/>
                                      <w:szCs w:val="20"/>
                                    </w:rPr>
                                    <w:t>directora</w:t>
                                  </w:r>
                                </w:p>
                              </w:tc>
                            </w:tr>
                            <w:tr w:rsidR="00060770" w:rsidRPr="00BC4BE7" w:rsidTr="00BC4BE7">
                              <w:trPr>
                                <w:trHeight w:val="463"/>
                                <w:jc w:val="center"/>
                              </w:trPr>
                              <w:tc>
                                <w:tcPr>
                                  <w:tcW w:w="2073" w:type="dxa"/>
                                </w:tcPr>
                                <w:p w:rsidR="00060770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1 a"/>
                                    </w:smartTagPr>
                                    <w:r w:rsidRPr="00BC4BE7">
                                      <w:rPr>
                                        <w:sz w:val="20"/>
                                        <w:szCs w:val="20"/>
                                      </w:rPr>
                                      <w:t>1 a</w:t>
                                    </w:r>
                                  </w:smartTag>
                                  <w:r w:rsidRPr="00BC4BE7">
                                    <w:rPr>
                                      <w:sz w:val="20"/>
                                      <w:szCs w:val="20"/>
                                    </w:rPr>
                                    <w:t xml:space="preserve"> 2 anys:</w:t>
                                  </w:r>
                                </w:p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 a 3 anys: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:rsidR="00060770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4BE7">
                                    <w:rPr>
                                      <w:sz w:val="20"/>
                                      <w:szCs w:val="20"/>
                                    </w:rPr>
                                    <w:t xml:space="preserve"> 13 infants:</w:t>
                                  </w:r>
                                </w:p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20 infants:</w:t>
                                  </w:r>
                                </w:p>
                              </w:tc>
                              <w:tc>
                                <w:tcPr>
                                  <w:tcW w:w="2771" w:type="dxa"/>
                                </w:tcPr>
                                <w:p w:rsidR="00060770" w:rsidRDefault="00060770" w:rsidP="00917D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4BE7">
                                    <w:rPr>
                                      <w:sz w:val="20"/>
                                      <w:szCs w:val="20"/>
                                    </w:rPr>
                                    <w:t xml:space="preserve"> 1 educadora </w:t>
                                  </w:r>
                                </w:p>
                                <w:p w:rsidR="00060770" w:rsidRPr="00BC4BE7" w:rsidRDefault="00060770" w:rsidP="00917D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 educadora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+ 1 auxiliar</w:t>
                                  </w:r>
                                </w:p>
                              </w:tc>
                            </w:tr>
                            <w:tr w:rsidR="00060770" w:rsidRPr="00BC4BE7" w:rsidTr="00BC4BE7">
                              <w:trPr>
                                <w:trHeight w:val="261"/>
                                <w:jc w:val="center"/>
                              </w:trPr>
                              <w:tc>
                                <w:tcPr>
                                  <w:tcW w:w="2073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:rsidR="00060770" w:rsidRPr="00BC4BE7" w:rsidRDefault="00060770" w:rsidP="00C223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1" w:type="dxa"/>
                                </w:tcPr>
                                <w:p w:rsidR="00060770" w:rsidRPr="00BC4BE7" w:rsidRDefault="00060770" w:rsidP="00917D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vAlign w:val="center"/>
                                </w:tcPr>
                                <w:p w:rsidR="00060770" w:rsidRPr="00BC4BE7" w:rsidRDefault="00060770" w:rsidP="009A72C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0770" w:rsidRPr="00DD1156" w:rsidRDefault="00060770" w:rsidP="000607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9" o:spid="_x0000_s1035" type="#_x0000_t202" style="position:absolute;left:0;text-align:left;margin-left:0;margin-top:1.85pt;width:468pt;height:1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L’equip està format per professionals que portem molts anys trebal</w:t>
                      </w:r>
                      <w:r>
                        <w:rPr>
                          <w:sz w:val="20"/>
                          <w:szCs w:val="20"/>
                        </w:rPr>
                        <w:t>lant amb infants, i que ens fem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càrrec de l’organització i  funcionament de l’escola:</w:t>
                      </w:r>
                    </w:p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2073"/>
                        <w:gridCol w:w="1834"/>
                        <w:gridCol w:w="2771"/>
                        <w:gridCol w:w="1614"/>
                      </w:tblGrid>
                      <w:tr w:rsidR="00060770" w:rsidRPr="00BC4BE7" w:rsidTr="00917DE8">
                        <w:trPr>
                          <w:trHeight w:val="296"/>
                          <w:jc w:val="center"/>
                        </w:trPr>
                        <w:tc>
                          <w:tcPr>
                            <w:tcW w:w="2073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0 a"/>
                              </w:smartTagPr>
                              <w:r w:rsidRPr="00BC4BE7">
                                <w:rPr>
                                  <w:sz w:val="20"/>
                                  <w:szCs w:val="20"/>
                                </w:rPr>
                                <w:t>0 a</w:t>
                              </w:r>
                            </w:smartTag>
                            <w:r w:rsidRPr="00BC4BE7">
                              <w:rPr>
                                <w:sz w:val="20"/>
                                <w:szCs w:val="20"/>
                              </w:rPr>
                              <w:t xml:space="preserve"> 1 any: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4BE7">
                              <w:rPr>
                                <w:sz w:val="20"/>
                                <w:szCs w:val="20"/>
                              </w:rPr>
                              <w:t xml:space="preserve"> 8 infants:</w:t>
                            </w:r>
                          </w:p>
                        </w:tc>
                        <w:tc>
                          <w:tcPr>
                            <w:tcW w:w="2771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1 educadora 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directora</w:t>
                            </w:r>
                          </w:p>
                        </w:tc>
                      </w:tr>
                      <w:tr w:rsidR="00060770" w:rsidRPr="00BC4BE7" w:rsidTr="00BC4BE7">
                        <w:trPr>
                          <w:trHeight w:val="463"/>
                          <w:jc w:val="center"/>
                        </w:trPr>
                        <w:tc>
                          <w:tcPr>
                            <w:tcW w:w="2073" w:type="dxa"/>
                          </w:tcPr>
                          <w:p w:rsidR="00060770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 a"/>
                              </w:smartTagPr>
                              <w:r w:rsidRPr="00BC4BE7">
                                <w:rPr>
                                  <w:sz w:val="20"/>
                                  <w:szCs w:val="20"/>
                                </w:rPr>
                                <w:t>1 a</w:t>
                              </w:r>
                            </w:smartTag>
                            <w:r w:rsidRPr="00BC4BE7">
                              <w:rPr>
                                <w:sz w:val="20"/>
                                <w:szCs w:val="20"/>
                              </w:rPr>
                              <w:t xml:space="preserve"> 2 anys:</w:t>
                            </w:r>
                          </w:p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a 3 anys: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:rsidR="00060770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4BE7">
                              <w:rPr>
                                <w:sz w:val="20"/>
                                <w:szCs w:val="20"/>
                              </w:rPr>
                              <w:t xml:space="preserve"> 13 infants:</w:t>
                            </w:r>
                          </w:p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20 infants:</w:t>
                            </w:r>
                          </w:p>
                        </w:tc>
                        <w:tc>
                          <w:tcPr>
                            <w:tcW w:w="2771" w:type="dxa"/>
                          </w:tcPr>
                          <w:p w:rsidR="00060770" w:rsidRDefault="00060770" w:rsidP="00917D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4BE7">
                              <w:rPr>
                                <w:sz w:val="20"/>
                                <w:szCs w:val="20"/>
                              </w:rPr>
                              <w:t xml:space="preserve"> 1 educadora </w:t>
                            </w:r>
                          </w:p>
                          <w:p w:rsidR="00060770" w:rsidRPr="00BC4BE7" w:rsidRDefault="00060770" w:rsidP="00917D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1 educadora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+ 1 auxiliar</w:t>
                            </w:r>
                          </w:p>
                        </w:tc>
                      </w:tr>
                      <w:tr w:rsidR="00060770" w:rsidRPr="00BC4BE7" w:rsidTr="00BC4BE7">
                        <w:trPr>
                          <w:trHeight w:val="261"/>
                          <w:jc w:val="center"/>
                        </w:trPr>
                        <w:tc>
                          <w:tcPr>
                            <w:tcW w:w="2073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</w:tcPr>
                          <w:p w:rsidR="00060770" w:rsidRPr="00BC4BE7" w:rsidRDefault="00060770" w:rsidP="00C223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1" w:type="dxa"/>
                          </w:tcPr>
                          <w:p w:rsidR="00060770" w:rsidRPr="00BC4BE7" w:rsidRDefault="00060770" w:rsidP="00917D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vAlign w:val="center"/>
                          </w:tcPr>
                          <w:p w:rsidR="00060770" w:rsidRPr="00BC4BE7" w:rsidRDefault="00060770" w:rsidP="009A72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060770" w:rsidRPr="00DD1156" w:rsidRDefault="00060770" w:rsidP="00060770"/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</w:p>
    <w:p w:rsidR="00060770" w:rsidRPr="00F17F68" w:rsidRDefault="009B2B14" w:rsidP="00060770">
      <w:pPr>
        <w:ind w:left="8493" w:hanging="7785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E40F8" wp14:editId="669F4CB3">
                <wp:simplePos x="0" y="0"/>
                <wp:positionH relativeFrom="column">
                  <wp:posOffset>7533005</wp:posOffset>
                </wp:positionH>
                <wp:positionV relativeFrom="paragraph">
                  <wp:posOffset>91441</wp:posOffset>
                </wp:positionV>
                <wp:extent cx="2066290" cy="400050"/>
                <wp:effectExtent l="0" t="0" r="0" b="0"/>
                <wp:wrapNone/>
                <wp:docPr id="22" name="Quadre de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La llengua vehicular és el català.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2" o:spid="_x0000_s1036" type="#_x0000_t202" style="position:absolute;left:0;text-align:left;margin-left:593.15pt;margin-top:7.2pt;width:162.7pt;height:31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La llengua vehicular és el català.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8493" w:hanging="7785"/>
        <w:jc w:val="both"/>
        <w:rPr>
          <w:sz w:val="16"/>
          <w:szCs w:val="16"/>
        </w:rPr>
      </w:pPr>
      <w:r w:rsidRPr="00F17F68">
        <w:rPr>
          <w:sz w:val="16"/>
          <w:szCs w:val="16"/>
        </w:rPr>
        <w:t xml:space="preserve"> </w:t>
      </w:r>
    </w:p>
    <w:p w:rsidR="00060770" w:rsidRPr="00F17F68" w:rsidRDefault="009B2B14" w:rsidP="00060770">
      <w:pPr>
        <w:pStyle w:val="Sagniadetextindependent2"/>
        <w:ind w:left="0" w:firstLine="708"/>
        <w:rPr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06628A" wp14:editId="69FF1E73">
                <wp:simplePos x="0" y="0"/>
                <wp:positionH relativeFrom="column">
                  <wp:posOffset>6475730</wp:posOffset>
                </wp:positionH>
                <wp:positionV relativeFrom="paragraph">
                  <wp:posOffset>66675</wp:posOffset>
                </wp:positionV>
                <wp:extent cx="3123565" cy="679450"/>
                <wp:effectExtent l="0" t="0" r="0" b="6350"/>
                <wp:wrapSquare wrapText="bothSides"/>
                <wp:docPr id="21" name="Quadre de tex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enim 3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aules: una per a lactants de </w:t>
                            </w:r>
                            <w:smartTag w:uri="urn:schemas-microsoft-com:office:smarttags" w:element="metricconverter">
                              <w:smartTagPr>
                                <w:attr w:name="ProductID" w:val="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0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1 any,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una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de mitjans d’1 a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anys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de  grans de </w:t>
                            </w:r>
                            <w:smartTag w:uri="urn:schemas-microsoft-com:office:smarttags" w:element="metricconverter">
                              <w:smartTagPr>
                                <w:attr w:name="ProductID" w:val="2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2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3 anys.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1" o:spid="_x0000_s1037" type="#_x0000_t202" style="position:absolute;left:0;text-align:left;margin-left:509.9pt;margin-top:5.25pt;width:245.95pt;height:5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T</w:t>
                      </w:r>
                      <w:r w:rsidR="00980E56">
                        <w:rPr>
                          <w:sz w:val="20"/>
                          <w:szCs w:val="20"/>
                        </w:rPr>
                        <w:t>enim 3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aules: una per a lactants de </w:t>
                      </w:r>
                      <w:smartTag w:uri="urn:schemas-microsoft-com:office:smarttags" w:element="metricconverter">
                        <w:smartTagPr>
                          <w:attr w:name="ProductID" w:val="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0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1 any,</w:t>
                      </w:r>
                      <w:r>
                        <w:rPr>
                          <w:sz w:val="20"/>
                          <w:szCs w:val="20"/>
                        </w:rPr>
                        <w:t xml:space="preserve"> una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de mitjans d’1 a 2</w:t>
                      </w:r>
                      <w:r>
                        <w:rPr>
                          <w:sz w:val="20"/>
                          <w:szCs w:val="20"/>
                        </w:rPr>
                        <w:t xml:space="preserve"> anys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i </w:t>
                      </w:r>
                      <w:r w:rsidR="00980E56">
                        <w:rPr>
                          <w:sz w:val="20"/>
                          <w:szCs w:val="20"/>
                        </w:rPr>
                        <w:t>una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de  grans de </w:t>
                      </w:r>
                      <w:smartTag w:uri="urn:schemas-microsoft-com:office:smarttags" w:element="metricconverter">
                        <w:smartTagPr>
                          <w:attr w:name="ProductID" w:val="2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2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3 anys.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0770" w:rsidRPr="00F17F68" w:rsidRDefault="00060770" w:rsidP="00060770">
      <w:pPr>
        <w:tabs>
          <w:tab w:val="num" w:pos="0"/>
        </w:tabs>
        <w:jc w:val="both"/>
        <w:rPr>
          <w:sz w:val="16"/>
          <w:szCs w:val="16"/>
        </w:rPr>
      </w:pPr>
      <w:r w:rsidRPr="00F17F68">
        <w:rPr>
          <w:sz w:val="16"/>
          <w:szCs w:val="16"/>
        </w:rPr>
        <w:tab/>
      </w:r>
    </w:p>
    <w:p w:rsidR="00060770" w:rsidRPr="00F17F68" w:rsidRDefault="00060770" w:rsidP="00060770">
      <w:pPr>
        <w:tabs>
          <w:tab w:val="num" w:pos="1128"/>
        </w:tabs>
        <w:jc w:val="both"/>
        <w:rPr>
          <w:sz w:val="16"/>
          <w:szCs w:val="16"/>
        </w:rPr>
      </w:pPr>
      <w:r w:rsidRPr="00F17F68">
        <w:rPr>
          <w:sz w:val="16"/>
          <w:szCs w:val="16"/>
        </w:rPr>
        <w:t xml:space="preserve">           </w:t>
      </w:r>
      <w:r w:rsidRPr="00F17F68">
        <w:rPr>
          <w:sz w:val="16"/>
          <w:szCs w:val="16"/>
        </w:rPr>
        <w:tab/>
      </w: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00534" wp14:editId="62149D84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4000500" cy="342900"/>
                <wp:effectExtent l="1270" t="1905" r="0" b="0"/>
                <wp:wrapNone/>
                <wp:docPr id="18" name="Quadre de tex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AB1EE4" w:rsidRDefault="00060770" w:rsidP="0006077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8" o:spid="_x0000_s1038" type="#_x0000_t202" style="position:absolute;left:0;text-align:left;margin-left:0;margin-top:3.1pt;width:31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" filled="f" stroked="f">
                <v:textbox>
                  <w:txbxContent>
                    <w:p w:rsidR="00060770" w:rsidRPr="00AB1EE4" w:rsidRDefault="00060770" w:rsidP="0006077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E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BB415" wp14:editId="2C686F62">
                <wp:simplePos x="0" y="0"/>
                <wp:positionH relativeFrom="column">
                  <wp:posOffset>4343400</wp:posOffset>
                </wp:positionH>
                <wp:positionV relativeFrom="paragraph">
                  <wp:posOffset>3011170</wp:posOffset>
                </wp:positionV>
                <wp:extent cx="114300" cy="342900"/>
                <wp:effectExtent l="10795" t="11430" r="8255" b="7620"/>
                <wp:wrapNone/>
                <wp:docPr id="17" name="Clau de tancamen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lau de tancament 17" o:spid="_x0000_s1026" type="#_x0000_t88" style="position:absolute;margin-left:342pt;margin-top:237.1pt;width: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"/>
            </w:pict>
          </mc:Fallback>
        </mc:AlternateContent>
      </w:r>
    </w:p>
    <w:p w:rsidR="00060770" w:rsidRPr="00F17F68" w:rsidRDefault="00060770" w:rsidP="00060770">
      <w:pPr>
        <w:tabs>
          <w:tab w:val="num" w:pos="1128"/>
        </w:tabs>
        <w:ind w:left="1128"/>
        <w:jc w:val="both"/>
        <w:rPr>
          <w:sz w:val="16"/>
          <w:szCs w:val="16"/>
        </w:rPr>
      </w:pPr>
      <w:r w:rsidRPr="00F17F68">
        <w:rPr>
          <w:sz w:val="16"/>
          <w:szCs w:val="16"/>
        </w:rPr>
        <w:tab/>
      </w:r>
    </w:p>
    <w:p w:rsidR="00060770" w:rsidRPr="00F17F68" w:rsidRDefault="00060770" w:rsidP="00060770">
      <w:pPr>
        <w:tabs>
          <w:tab w:val="num" w:pos="1128"/>
        </w:tabs>
        <w:ind w:left="112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85CFB4" wp14:editId="517E02B5">
                <wp:simplePos x="0" y="0"/>
                <wp:positionH relativeFrom="column">
                  <wp:posOffset>60960</wp:posOffset>
                </wp:positionH>
                <wp:positionV relativeFrom="paragraph">
                  <wp:posOffset>99060</wp:posOffset>
                </wp:positionV>
                <wp:extent cx="5600700" cy="655320"/>
                <wp:effectExtent l="0" t="1905" r="4445" b="0"/>
                <wp:wrapNone/>
                <wp:docPr id="16" name="Quadre de tex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FE" w:rsidRDefault="009803FE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funció del nombre de nens/es, pot ser que sigui necessari contractar</w:t>
                            </w:r>
                            <w:r w:rsidR="007F21B7">
                              <w:rPr>
                                <w:sz w:val="20"/>
                                <w:szCs w:val="20"/>
                              </w:rPr>
                              <w:t xml:space="preserve"> una altra auxiliar.</w:t>
                            </w:r>
                          </w:p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L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a directora també fa de reforç en moltes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activitats i en el menjador.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6" o:spid="_x0000_s1039" type="#_x0000_t202" style="position:absolute;left:0;text-align:left;margin-left:4.8pt;margin-top:7.8pt;width:441pt;height:5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" filled="f" stroked="f">
                <v:textbox>
                  <w:txbxContent>
                    <w:p w:rsidR="009803FE" w:rsidRDefault="009803FE" w:rsidP="000607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funció del nombre de nens/es, pot ser que sigui necessari contractar</w:t>
                      </w:r>
                      <w:r w:rsidR="007F21B7">
                        <w:rPr>
                          <w:sz w:val="20"/>
                          <w:szCs w:val="20"/>
                        </w:rPr>
                        <w:t xml:space="preserve"> una altra auxiliar.</w:t>
                      </w:r>
                    </w:p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L</w:t>
                      </w:r>
                      <w:r w:rsidR="00980E56">
                        <w:rPr>
                          <w:sz w:val="20"/>
                          <w:szCs w:val="20"/>
                        </w:rPr>
                        <w:t>a directora també fa de reforç en moltes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activitats i en el menjador.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9B2B14" w:rsidP="00060770">
      <w:pPr>
        <w:tabs>
          <w:tab w:val="num" w:pos="1128"/>
        </w:tabs>
        <w:ind w:left="112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CC5506" wp14:editId="09E6738A">
                <wp:simplePos x="0" y="0"/>
                <wp:positionH relativeFrom="column">
                  <wp:posOffset>6513830</wp:posOffset>
                </wp:positionH>
                <wp:positionV relativeFrom="paragraph">
                  <wp:posOffset>38100</wp:posOffset>
                </wp:positionV>
                <wp:extent cx="3086100" cy="918210"/>
                <wp:effectExtent l="0" t="0" r="0" b="0"/>
                <wp:wrapNone/>
                <wp:docPr id="20" name="Quadre de tex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B14" w:rsidRPr="009B2B14" w:rsidRDefault="00060770" w:rsidP="00060770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>l calendari</w:t>
                            </w: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>scolar per al curs 2020-2021 encara està pendent d’aprovació</w:t>
                            </w:r>
                            <w:r w:rsid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980E5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Estem a l’espera de les informacions que venen de part del Departament d’Ensenyament.</w:t>
                            </w:r>
                          </w:p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0" o:spid="_x0000_s1040" type="#_x0000_t202" style="position:absolute;left:0;text-align:left;margin-left:512.9pt;margin-top:3pt;width:243pt;height:7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" filled="f" stroked="f">
                <v:textbox>
                  <w:txbxContent>
                    <w:p w:rsidR="009B2B14" w:rsidRPr="009B2B14" w:rsidRDefault="00060770" w:rsidP="00060770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E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>l calendari</w:t>
                      </w: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>scolar per al curs 2020-2021 encara està pendent d’aprovació</w:t>
                      </w:r>
                      <w:r w:rsidR="009B2B14">
                        <w:rPr>
                          <w:sz w:val="20"/>
                          <w:szCs w:val="20"/>
                          <w:u w:val="single"/>
                        </w:rPr>
                        <w:t>.</w:t>
                      </w:r>
                      <w:r w:rsidR="00980E56">
                        <w:rPr>
                          <w:sz w:val="20"/>
                          <w:szCs w:val="20"/>
                          <w:u w:val="single"/>
                        </w:rPr>
                        <w:t xml:space="preserve"> Estem a l’espera de les informacions que venen de part del Departament d’Ensenyament.</w:t>
                      </w:r>
                    </w:p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180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BE090" wp14:editId="2C52BC3F">
                <wp:simplePos x="0" y="0"/>
                <wp:positionH relativeFrom="column">
                  <wp:posOffset>5143500</wp:posOffset>
                </wp:positionH>
                <wp:positionV relativeFrom="paragraph">
                  <wp:posOffset>-30480</wp:posOffset>
                </wp:positionV>
                <wp:extent cx="4229100" cy="1371600"/>
                <wp:effectExtent l="1270" t="3810" r="0" b="0"/>
                <wp:wrapNone/>
                <wp:docPr id="15" name="Quadre de tex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L’escola ofereix tres tipus d’escolaritat:</w:t>
                            </w:r>
                          </w:p>
                          <w:p w:rsidR="00060770" w:rsidRPr="004F655C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0770" w:rsidRPr="004F655C" w:rsidRDefault="00060770" w:rsidP="0006077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jornada sencera, de </w:t>
                            </w:r>
                            <w:smartTag w:uri="urn:schemas-microsoft-com:office:smarttags" w:element="metricconverter">
                              <w:smartTagPr>
                                <w:attr w:name="ProductID" w:val="9 a"/>
                              </w:smartTagPr>
                              <w:r w:rsidRPr="004F655C">
                                <w:rPr>
                                  <w:sz w:val="20"/>
                                  <w:szCs w:val="20"/>
                                </w:rPr>
                                <w:t>9 a</w:t>
                              </w:r>
                            </w:smartTag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12 h i de </w:t>
                            </w:r>
                            <w:smartTag w:uri="urn:schemas-microsoft-com:office:smarttags" w:element="metricconverter">
                              <w:smartTagPr>
                                <w:attr w:name="ProductID" w:val="15 a"/>
                              </w:smartTagPr>
                              <w:r w:rsidRPr="004F655C">
                                <w:rPr>
                                  <w:sz w:val="20"/>
                                  <w:szCs w:val="20"/>
                                </w:rPr>
                                <w:t>15 a</w:t>
                              </w:r>
                            </w:smartTag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17 h</w:t>
                            </w:r>
                          </w:p>
                          <w:p w:rsidR="00060770" w:rsidRPr="004F655C" w:rsidRDefault="00060770" w:rsidP="0006077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jornada de matí, de 9 a12 h,</w:t>
                            </w:r>
                          </w:p>
                          <w:p w:rsidR="00060770" w:rsidRPr="004F655C" w:rsidRDefault="00060770" w:rsidP="0006077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jornada de tarda, de </w:t>
                            </w:r>
                            <w:smartTag w:uri="urn:schemas-microsoft-com:office:smarttags" w:element="metricconverter">
                              <w:smartTagPr>
                                <w:attr w:name="ProductID" w:val="15 a"/>
                              </w:smartTagPr>
                              <w:r w:rsidRPr="004F655C">
                                <w:rPr>
                                  <w:sz w:val="20"/>
                                  <w:szCs w:val="20"/>
                                </w:rPr>
                                <w:t>15 a</w:t>
                              </w:r>
                            </w:smartTag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17 h,</w:t>
                            </w:r>
                          </w:p>
                          <w:p w:rsidR="00060770" w:rsidRPr="004F655C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0770" w:rsidRPr="004F655C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35372">
                              <w:rPr>
                                <w:sz w:val="20"/>
                                <w:szCs w:val="20"/>
                                <w:u w:val="single"/>
                              </w:rPr>
                              <w:t>Les famílies han de respectar l’horari de la jornada que han escollit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0770" w:rsidRDefault="00060770" w:rsidP="000607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5" o:spid="_x0000_s1041" type="#_x0000_t202" style="position:absolute;left:0;text-align:left;margin-left:405pt;margin-top:-2.4pt;width:333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" filled="f" stroked="f">
                <v:textbox>
                  <w:txbxContent>
                    <w:p w:rsidR="00060770" w:rsidRPr="004F655C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L’escola ofereix tres tipus d’escolaritat:</w:t>
                      </w:r>
                    </w:p>
                    <w:p w:rsidR="00060770" w:rsidRPr="004F655C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60770" w:rsidRPr="004F655C" w:rsidRDefault="00060770" w:rsidP="00060770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 xml:space="preserve">jornada sencera, de </w:t>
                      </w:r>
                      <w:smartTag w:uri="urn:schemas-microsoft-com:office:smarttags" w:element="metricconverter">
                        <w:smartTagPr>
                          <w:attr w:name="ProductID" w:val="9 a"/>
                        </w:smartTagPr>
                        <w:r w:rsidRPr="004F655C">
                          <w:rPr>
                            <w:sz w:val="20"/>
                            <w:szCs w:val="20"/>
                          </w:rPr>
                          <w:t>9 a</w:t>
                        </w:r>
                      </w:smartTag>
                      <w:r w:rsidRPr="004F655C">
                        <w:rPr>
                          <w:sz w:val="20"/>
                          <w:szCs w:val="20"/>
                        </w:rPr>
                        <w:t xml:space="preserve"> 12 h i de </w:t>
                      </w:r>
                      <w:smartTag w:uri="urn:schemas-microsoft-com:office:smarttags" w:element="metricconverter">
                        <w:smartTagPr>
                          <w:attr w:name="ProductID" w:val="15 a"/>
                        </w:smartTagPr>
                        <w:r w:rsidRPr="004F655C">
                          <w:rPr>
                            <w:sz w:val="20"/>
                            <w:szCs w:val="20"/>
                          </w:rPr>
                          <w:t>15 a</w:t>
                        </w:r>
                      </w:smartTag>
                      <w:r w:rsidRPr="004F655C">
                        <w:rPr>
                          <w:sz w:val="20"/>
                          <w:szCs w:val="20"/>
                        </w:rPr>
                        <w:t xml:space="preserve"> 17 h</w:t>
                      </w:r>
                    </w:p>
                    <w:p w:rsidR="00060770" w:rsidRPr="004F655C" w:rsidRDefault="00060770" w:rsidP="00060770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jornada de matí, de 9 a12 h,</w:t>
                      </w:r>
                    </w:p>
                    <w:p w:rsidR="00060770" w:rsidRPr="004F655C" w:rsidRDefault="00060770" w:rsidP="00060770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 xml:space="preserve">jornada de tarda, de </w:t>
                      </w:r>
                      <w:smartTag w:uri="urn:schemas-microsoft-com:office:smarttags" w:element="metricconverter">
                        <w:smartTagPr>
                          <w:attr w:name="ProductID" w:val="15 a"/>
                        </w:smartTagPr>
                        <w:r w:rsidRPr="004F655C">
                          <w:rPr>
                            <w:sz w:val="20"/>
                            <w:szCs w:val="20"/>
                          </w:rPr>
                          <w:t>15 a</w:t>
                        </w:r>
                      </w:smartTag>
                      <w:r w:rsidRPr="004F655C">
                        <w:rPr>
                          <w:sz w:val="20"/>
                          <w:szCs w:val="20"/>
                        </w:rPr>
                        <w:t xml:space="preserve"> 17 h,</w:t>
                      </w:r>
                    </w:p>
                    <w:p w:rsidR="00060770" w:rsidRPr="004F655C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60770" w:rsidRPr="004F655C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F35372">
                        <w:rPr>
                          <w:sz w:val="20"/>
                          <w:szCs w:val="20"/>
                          <w:u w:val="single"/>
                        </w:rPr>
                        <w:t>Les famílies han de respectar l’horari de la jornada que han escollit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60770" w:rsidRDefault="00060770" w:rsidP="00060770"/>
                  </w:txbxContent>
                </v:textbox>
              </v:shape>
            </w:pict>
          </mc:Fallback>
        </mc:AlternateContent>
      </w: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C7EBF" wp14:editId="636758A0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5029200" cy="799465"/>
                <wp:effectExtent l="1270" t="3810" r="0" b="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L’escola romandrà oberta de </w:t>
                            </w:r>
                            <w:smartTag w:uri="urn:schemas-microsoft-com:office:smarttags" w:element="metricconverter">
                              <w:smartTagPr>
                                <w:attr w:name="ProductID" w:val="9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9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 12 h del matí i de </w:t>
                            </w:r>
                            <w:smartTag w:uri="urn:schemas-microsoft-com:office:smarttags" w:element="metricconverter">
                              <w:smartTagPr>
                                <w:attr w:name="ProductID" w:val="15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15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17 h de la tarda.</w:t>
                            </w:r>
                          </w:p>
                          <w:p w:rsidR="00060770" w:rsidRPr="00DD1156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L’horari d’entrada al matí és de </w:t>
                            </w:r>
                            <w:smartTag w:uri="urn:schemas-microsoft-com:office:smarttags" w:element="metricconverter">
                              <w:smartTagPr>
                                <w:attr w:name="ProductID" w:val="9.0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9.00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9.15 h. El de sortida és de  </w:t>
                            </w:r>
                            <w:smartTag w:uri="urn:schemas-microsoft-com:office:smarttags" w:element="metricconverter">
                              <w:smartTagPr>
                                <w:attr w:name="ProductID" w:val="12.0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12.00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12.10 h. </w:t>
                            </w:r>
                          </w:p>
                          <w:p w:rsidR="00060770" w:rsidRPr="00DD1156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L’horari d’entrada a la tarda és de </w:t>
                            </w:r>
                            <w:smartTag w:uri="urn:schemas-microsoft-com:office:smarttags" w:element="metricconverter">
                              <w:smartTagPr>
                                <w:attr w:name="ProductID" w:val="15.0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15.00 a</w:t>
                              </w:r>
                            </w:smartTag>
                            <w:r>
                              <w:rPr>
                                <w:sz w:val="20"/>
                                <w:szCs w:val="20"/>
                              </w:rPr>
                              <w:t xml:space="preserve"> 15.10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h i el de sortida és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16.55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 a  17.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05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4" o:spid="_x0000_s1042" type="#_x0000_t202" style="position:absolute;left:0;text-align:left;margin-left:0;margin-top:-2.4pt;width:396pt;height:6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" filled="f" stroked="f">
                <v:textbox style="mso-fit-shape-to-text:t">
                  <w:txbxContent>
                    <w:p w:rsidR="00060770" w:rsidRPr="00DD1156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 xml:space="preserve">L’escola romandrà oberta de </w:t>
                      </w:r>
                      <w:smartTag w:uri="urn:schemas-microsoft-com:office:smarttags" w:element="metricconverter">
                        <w:smartTagPr>
                          <w:attr w:name="ProductID" w:val="9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9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 12 h del matí i de </w:t>
                      </w:r>
                      <w:smartTag w:uri="urn:schemas-microsoft-com:office:smarttags" w:element="metricconverter">
                        <w:smartTagPr>
                          <w:attr w:name="ProductID" w:val="15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15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17 h de la tarda.</w:t>
                      </w:r>
                    </w:p>
                    <w:p w:rsidR="00060770" w:rsidRPr="00DD1156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 xml:space="preserve">L’horari d’entrada al matí és de </w:t>
                      </w:r>
                      <w:smartTag w:uri="urn:schemas-microsoft-com:office:smarttags" w:element="metricconverter">
                        <w:smartTagPr>
                          <w:attr w:name="ProductID" w:val="9.0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9.00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9.15 h. El de sortida és de  </w:t>
                      </w:r>
                      <w:smartTag w:uri="urn:schemas-microsoft-com:office:smarttags" w:element="metricconverter">
                        <w:smartTagPr>
                          <w:attr w:name="ProductID" w:val="12.0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12.00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12.10 h. </w:t>
                      </w:r>
                    </w:p>
                    <w:p w:rsidR="00060770" w:rsidRPr="00DD1156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 xml:space="preserve">L’horari d’entrada a la tarda és de </w:t>
                      </w:r>
                      <w:smartTag w:uri="urn:schemas-microsoft-com:office:smarttags" w:element="metricconverter">
                        <w:smartTagPr>
                          <w:attr w:name="ProductID" w:val="15.0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15.00 a</w:t>
                        </w:r>
                      </w:smartTag>
                      <w:r>
                        <w:rPr>
                          <w:sz w:val="20"/>
                          <w:szCs w:val="20"/>
                        </w:rPr>
                        <w:t xml:space="preserve"> 15.10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h i el de sortida és de </w:t>
                      </w:r>
                      <w:r>
                        <w:rPr>
                          <w:sz w:val="20"/>
                          <w:szCs w:val="20"/>
                        </w:rPr>
                        <w:t>16.55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 a  17.</w:t>
                      </w:r>
                      <w:r>
                        <w:rPr>
                          <w:sz w:val="20"/>
                          <w:szCs w:val="20"/>
                        </w:rPr>
                        <w:t>05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 h.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FDA0E" wp14:editId="711CFC16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4572000" cy="622300"/>
                <wp:effectExtent l="1270" t="3810" r="0" b="254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El calendari escolar és el mateix que el de les escoles de Pallejà (Nadal, Setmana Santa, i festes de lliure disposició), exceptuant l’estiu, que  només tanquem el mes d’agost.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3" o:spid="_x0000_s1043" type="#_x0000_t202" style="position:absolute;left:0;text-align:left;margin-left:0;margin-top:2.75pt;width:5in;height: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" filled="f" stroked="f">
                <v:textbox>
                  <w:txbxContent>
                    <w:p w:rsidR="00060770" w:rsidRPr="00DD1156" w:rsidRDefault="00060770" w:rsidP="00060770">
                      <w:pPr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El calendari escolar és el mateix que el de les escoles de Pallejà (Nadal, Setmana Santa, i festes de lliure disposició), exceptuant l’estiu, que  només tanquem el mes d’agost.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FD040" wp14:editId="13E5159F">
                <wp:simplePos x="0" y="0"/>
                <wp:positionH relativeFrom="column">
                  <wp:posOffset>5143500</wp:posOffset>
                </wp:positionH>
                <wp:positionV relativeFrom="paragraph">
                  <wp:posOffset>103505</wp:posOffset>
                </wp:positionV>
                <wp:extent cx="4457700" cy="799465"/>
                <wp:effectExtent l="1270" t="635" r="0" b="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pStyle w:val="Sagniadetextindependent2"/>
                              <w:ind w:left="0"/>
                              <w:jc w:val="left"/>
                            </w:pPr>
                            <w:r w:rsidRPr="00F35372">
                              <w:rPr>
                                <w:u w:val="single"/>
                              </w:rPr>
                              <w:t>Un in</w:t>
                            </w:r>
                            <w:r>
                              <w:rPr>
                                <w:u w:val="single"/>
                              </w:rPr>
                              <w:t xml:space="preserve">fant que faci jornada de matí </w:t>
                            </w:r>
                            <w:r w:rsidRPr="00F35372">
                              <w:rPr>
                                <w:u w:val="single"/>
                              </w:rPr>
                              <w:t xml:space="preserve"> podrà fer eventualment jornada de tarda</w:t>
                            </w:r>
                            <w:r w:rsidR="00980E56">
                              <w:rPr>
                                <w:u w:val="single"/>
                              </w:rPr>
                              <w:t xml:space="preserve"> pagant el servei</w:t>
                            </w:r>
                            <w:r>
                              <w:rPr>
                                <w:u w:val="single"/>
                              </w:rPr>
                              <w:t>, sempre que hi hagi places lliures de tarda. U</w:t>
                            </w:r>
                            <w:r w:rsidRPr="00F35372">
                              <w:rPr>
                                <w:u w:val="single"/>
                              </w:rPr>
                              <w:t>n inf</w:t>
                            </w:r>
                            <w:r>
                              <w:rPr>
                                <w:u w:val="single"/>
                              </w:rPr>
                              <w:t>ant que faci jornada de tarda</w:t>
                            </w:r>
                            <w:r w:rsidRPr="00F35372">
                              <w:rPr>
                                <w:u w:val="single"/>
                              </w:rPr>
                              <w:t xml:space="preserve"> podrà fer  eventualment jornada de matí</w:t>
                            </w:r>
                            <w:r w:rsidR="00980E56">
                              <w:rPr>
                                <w:u w:val="single"/>
                              </w:rPr>
                              <w:t>, pagant el servei</w:t>
                            </w:r>
                            <w:r>
                              <w:rPr>
                                <w:u w:val="single"/>
                              </w:rPr>
                              <w:t>, sempre que hi hagi places lliures de matí</w:t>
                            </w:r>
                            <w:r w:rsidRPr="004F655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2" o:spid="_x0000_s1044" type="#_x0000_t202" style="position:absolute;left:0;text-align:left;margin-left:405pt;margin-top:8.15pt;width:351pt;height:6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" filled="f" stroked="f">
                <v:textbox style="mso-fit-shape-to-text:t">
                  <w:txbxContent>
                    <w:p w:rsidR="00060770" w:rsidRPr="004F655C" w:rsidRDefault="00060770" w:rsidP="00060770">
                      <w:pPr>
                        <w:pStyle w:val="Sagniadetextindependent2"/>
                        <w:ind w:left="0"/>
                        <w:jc w:val="left"/>
                      </w:pPr>
                      <w:r w:rsidRPr="00F35372">
                        <w:rPr>
                          <w:u w:val="single"/>
                        </w:rPr>
                        <w:t>Un in</w:t>
                      </w:r>
                      <w:r>
                        <w:rPr>
                          <w:u w:val="single"/>
                        </w:rPr>
                        <w:t xml:space="preserve">fant que faci jornada de matí </w:t>
                      </w:r>
                      <w:r w:rsidRPr="00F35372">
                        <w:rPr>
                          <w:u w:val="single"/>
                        </w:rPr>
                        <w:t xml:space="preserve"> podrà fer eventualment jornada de tarda</w:t>
                      </w:r>
                      <w:r w:rsidR="00980E56">
                        <w:rPr>
                          <w:u w:val="single"/>
                        </w:rPr>
                        <w:t xml:space="preserve"> pagant el servei</w:t>
                      </w:r>
                      <w:r>
                        <w:rPr>
                          <w:u w:val="single"/>
                        </w:rPr>
                        <w:t>, sempre que hi hagi places lliures de tarda. U</w:t>
                      </w:r>
                      <w:r w:rsidRPr="00F35372">
                        <w:rPr>
                          <w:u w:val="single"/>
                        </w:rPr>
                        <w:t>n inf</w:t>
                      </w:r>
                      <w:r>
                        <w:rPr>
                          <w:u w:val="single"/>
                        </w:rPr>
                        <w:t>ant que faci jornada de tarda</w:t>
                      </w:r>
                      <w:r w:rsidRPr="00F35372">
                        <w:rPr>
                          <w:u w:val="single"/>
                        </w:rPr>
                        <w:t xml:space="preserve"> podrà fer  eventualment jornada de matí</w:t>
                      </w:r>
                      <w:r w:rsidR="00980E56">
                        <w:rPr>
                          <w:u w:val="single"/>
                        </w:rPr>
                        <w:t>, pagant el servei</w:t>
                      </w:r>
                      <w:r>
                        <w:rPr>
                          <w:u w:val="single"/>
                        </w:rPr>
                        <w:t>, sempre que hi hagi places lliures de matí</w:t>
                      </w:r>
                      <w:r w:rsidRPr="004F655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B3DAA" wp14:editId="50F998D8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4686300" cy="526415"/>
                <wp:effectExtent l="1270" t="1270" r="0" b="0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tabs>
                                <w:tab w:val="num" w:pos="0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Tots els infants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independentment de la jornada escollida, podran fer ús del servei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menjador,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4F655C">
                                <w:rPr>
                                  <w:sz w:val="20"/>
                                  <w:szCs w:val="20"/>
                                </w:rPr>
                                <w:t>12 a</w:t>
                              </w:r>
                            </w:smartTag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15h.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1" o:spid="_x0000_s1045" type="#_x0000_t202" style="position:absolute;left:0;text-align:left;margin-left:0;margin-top:2.4pt;width:369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" filled="f" stroked="f">
                <v:textbox>
                  <w:txbxContent>
                    <w:p w:rsidR="00060770" w:rsidRPr="004F655C" w:rsidRDefault="00060770" w:rsidP="00060770">
                      <w:pPr>
                        <w:tabs>
                          <w:tab w:val="num" w:pos="0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Tots els infants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4F655C">
                        <w:rPr>
                          <w:sz w:val="20"/>
                          <w:szCs w:val="20"/>
                        </w:rPr>
                        <w:t xml:space="preserve"> independentment de la jornada escollida, podran fer ús del servei de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655C">
                        <w:rPr>
                          <w:sz w:val="20"/>
                          <w:szCs w:val="20"/>
                        </w:rPr>
                        <w:t xml:space="preserve">menjador,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4F655C">
                          <w:rPr>
                            <w:sz w:val="20"/>
                            <w:szCs w:val="20"/>
                          </w:rPr>
                          <w:t>12 a</w:t>
                        </w:r>
                      </w:smartTag>
                      <w:r w:rsidRPr="004F655C">
                        <w:rPr>
                          <w:sz w:val="20"/>
                          <w:szCs w:val="20"/>
                        </w:rPr>
                        <w:t xml:space="preserve"> 15h.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97A80" wp14:editId="738D46C8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4457065" cy="680085"/>
                <wp:effectExtent l="1270" t="3810" r="0" b="1905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06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Durant el mes de juliol es fa el casal d’estiu amb jocs d’aigua, experimentació amb pintura, fang, </w:t>
                            </w:r>
                            <w:proofErr w:type="spellStart"/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etc</w:t>
                            </w:r>
                            <w:proofErr w:type="spellEnd"/>
                            <w:r w:rsidRPr="009B2B14">
                              <w:rPr>
                                <w:sz w:val="20"/>
                                <w:szCs w:val="20"/>
                                <w:u w:val="single"/>
                              </w:rPr>
                              <w:t>, per sortir de la rutina i passar-s’ho bé, però els serveis i els horaris són els mateixos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0" o:spid="_x0000_s1046" type="#_x0000_t202" style="position:absolute;left:0;text-align:left;margin-left:0;margin-top:10.4pt;width:350.95pt;height:5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" filled="f" stroked="f">
                <v:textbox>
                  <w:txbxContent>
                    <w:p w:rsidR="00060770" w:rsidRPr="00DD1156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ab/>
                      </w:r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 xml:space="preserve">Durant el mes de juliol es fa el casal d’estiu amb jocs d’aigua, experimentació amb pintura, fang, </w:t>
                      </w:r>
                      <w:proofErr w:type="spellStart"/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etc</w:t>
                      </w:r>
                      <w:proofErr w:type="spellEnd"/>
                      <w:r w:rsidRPr="009B2B14">
                        <w:rPr>
                          <w:sz w:val="20"/>
                          <w:szCs w:val="20"/>
                          <w:u w:val="single"/>
                        </w:rPr>
                        <w:t>, per sortir de la rutina i passar-s’ho bé, però els serveis i els horaris són els mateixos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14F09" wp14:editId="17A1C0CC">
                <wp:simplePos x="0" y="0"/>
                <wp:positionH relativeFrom="column">
                  <wp:posOffset>5143500</wp:posOffset>
                </wp:positionH>
                <wp:positionV relativeFrom="paragraph">
                  <wp:posOffset>-9525</wp:posOffset>
                </wp:positionV>
                <wp:extent cx="4457700" cy="559435"/>
                <wp:effectExtent l="1270" t="3810" r="0" b="0"/>
                <wp:wrapNone/>
                <wp:docPr id="9" name="Quadre de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Si alguna família, durant el curs, vol ampliar la jornada (passar a jornada sencera),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haurà de consultar a direcció si hi ha places disponibles.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9" o:spid="_x0000_s1047" type="#_x0000_t202" style="position:absolute;left:0;text-align:left;margin-left:405pt;margin-top:-.75pt;width:351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" filled="f" stroked="f">
                <v:textbox>
                  <w:txbxContent>
                    <w:p w:rsidR="00060770" w:rsidRPr="004F655C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Si alguna família, durant el curs, vol ampliar la jornada (passar a jornada sencera),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655C">
                        <w:rPr>
                          <w:sz w:val="20"/>
                          <w:szCs w:val="20"/>
                        </w:rPr>
                        <w:t xml:space="preserve"> haurà de consultar a direcció si hi ha places disponibles.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E1240" wp14:editId="20BEE74F">
                <wp:simplePos x="0" y="0"/>
                <wp:positionH relativeFrom="column">
                  <wp:posOffset>5143500</wp:posOffset>
                </wp:positionH>
                <wp:positionV relativeFrom="paragraph">
                  <wp:posOffset>22860</wp:posOffset>
                </wp:positionV>
                <wp:extent cx="4457700" cy="1056005"/>
                <wp:effectExtent l="1270" t="3810" r="0" b="0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DD1156" w:rsidRDefault="00060770" w:rsidP="0006077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D1156">
                              <w:rPr>
                                <w:sz w:val="20"/>
                                <w:szCs w:val="20"/>
                              </w:rPr>
                              <w:t>L’escola ofereix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servei d’acollida al matí de </w:t>
                            </w:r>
                            <w:smartTag w:uri="urn:schemas-microsoft-com:office:smarttags" w:element="metricconverter">
                              <w:smartTagPr>
                                <w:attr w:name="ProductID" w:val="7.3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7.30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9.00 h,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servei d’acollida a la tarda de </w:t>
                            </w:r>
                            <w:smartTag w:uri="urn:schemas-microsoft-com:office:smarttags" w:element="metricconverter">
                              <w:smartTagPr>
                                <w:attr w:name="ProductID" w:val="17,1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17,10 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18,30h i servei de menjador </w:t>
                            </w:r>
                            <w:smartTag w:uri="urn:schemas-microsoft-com:office:smarttags" w:element="metricconverter">
                              <w:smartTagPr>
                                <w:attr w:name="ProductID" w:val="12.00 a"/>
                              </w:smartTagP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12.00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D1156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smartTag>
                            <w:r w:rsidRPr="00DD1156">
                              <w:rPr>
                                <w:sz w:val="20"/>
                                <w:szCs w:val="20"/>
                              </w:rPr>
                              <w:t xml:space="preserve"> 15.00 del migdia.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Els serveis d’acollida s’oferiran si hi ha un mínim de 5 infants (és probable que no es faci el servei d’acollida de tarda per falta de demanda)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8" o:spid="_x0000_s1048" type="#_x0000_t202" style="position:absolute;left:0;text-align:left;margin-left:405pt;margin-top:1.8pt;width:351pt;height:8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" filled="f" stroked="f">
                <v:textbox>
                  <w:txbxContent>
                    <w:p w:rsidR="00060770" w:rsidRPr="00DD1156" w:rsidRDefault="00060770" w:rsidP="0006077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D1156">
                        <w:rPr>
                          <w:sz w:val="20"/>
                          <w:szCs w:val="20"/>
                        </w:rPr>
                        <w:t>L’escola ofereix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servei d’acollida al matí de </w:t>
                      </w:r>
                      <w:smartTag w:uri="urn:schemas-microsoft-com:office:smarttags" w:element="metricconverter">
                        <w:smartTagPr>
                          <w:attr w:name="ProductID" w:val="7.3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7.30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9.00 h,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D1156">
                        <w:rPr>
                          <w:sz w:val="20"/>
                          <w:szCs w:val="20"/>
                        </w:rPr>
                        <w:t xml:space="preserve">servei d’acollida a la tarda de </w:t>
                      </w:r>
                      <w:smartTag w:uri="urn:schemas-microsoft-com:office:smarttags" w:element="metricconverter">
                        <w:smartTagPr>
                          <w:attr w:name="ProductID" w:val="17,1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17,10 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18,30h i servei de menjador </w:t>
                      </w:r>
                      <w:smartTag w:uri="urn:schemas-microsoft-com:office:smarttags" w:element="metricconverter">
                        <w:smartTagPr>
                          <w:attr w:name="ProductID" w:val="12.00 a"/>
                        </w:smartTagPr>
                        <w:r w:rsidRPr="00DD1156">
                          <w:rPr>
                            <w:sz w:val="20"/>
                            <w:szCs w:val="20"/>
                          </w:rPr>
                          <w:t>12.00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D1156">
                          <w:rPr>
                            <w:sz w:val="20"/>
                            <w:szCs w:val="20"/>
                          </w:rPr>
                          <w:t>a</w:t>
                        </w:r>
                      </w:smartTag>
                      <w:r w:rsidRPr="00DD1156">
                        <w:rPr>
                          <w:sz w:val="20"/>
                          <w:szCs w:val="20"/>
                        </w:rPr>
                        <w:t xml:space="preserve"> 15.00 del migdia.</w:t>
                      </w:r>
                      <w:r>
                        <w:rPr>
                          <w:sz w:val="20"/>
                          <w:szCs w:val="20"/>
                        </w:rPr>
                        <w:t xml:space="preserve"> Els serveis d’acollida s’oferiran si hi ha un mínim de 5 infants (és probable que no es faci el servei d’acollida de tarda per falta de demanda) 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2562AD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61321" wp14:editId="2348BF7E">
                <wp:simplePos x="0" y="0"/>
                <wp:positionH relativeFrom="column">
                  <wp:posOffset>17780</wp:posOffset>
                </wp:positionH>
                <wp:positionV relativeFrom="paragraph">
                  <wp:posOffset>-2540</wp:posOffset>
                </wp:positionV>
                <wp:extent cx="4352925" cy="1319530"/>
                <wp:effectExtent l="0" t="0" r="0" b="0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tabs>
                                <w:tab w:val="num" w:pos="112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PLACES DISPONIBLES PER AL C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URS 2020-2021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60770" w:rsidRPr="004F655C" w:rsidRDefault="00060770" w:rsidP="00060770">
                            <w:pPr>
                              <w:tabs>
                                <w:tab w:val="num" w:pos="112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60770" w:rsidRPr="004F655C" w:rsidRDefault="00060770" w:rsidP="00060770">
                            <w:pPr>
                              <w:tabs>
                                <w:tab w:val="num" w:pos="112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Cla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sse de lactants (nascuts el 2020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>):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8 places</w:t>
                            </w:r>
                          </w:p>
                          <w:p w:rsidR="00060770" w:rsidRPr="004F655C" w:rsidRDefault="00060770" w:rsidP="00060770">
                            <w:pPr>
                              <w:tabs>
                                <w:tab w:val="num" w:pos="112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Cl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asse de mitjans (nascuts el 2019):        5</w:t>
                            </w:r>
                            <w:r w:rsidR="001C0C22">
                              <w:rPr>
                                <w:sz w:val="20"/>
                                <w:szCs w:val="20"/>
                              </w:rPr>
                              <w:t xml:space="preserve"> places</w:t>
                            </w:r>
                            <w:r w:rsidR="002562AD">
                              <w:rPr>
                                <w:sz w:val="20"/>
                                <w:szCs w:val="20"/>
                              </w:rPr>
                              <w:t xml:space="preserve"> i tardes lliures.</w:t>
                            </w:r>
                          </w:p>
                          <w:p w:rsidR="00060770" w:rsidRPr="004F655C" w:rsidRDefault="00060770" w:rsidP="00060770">
                            <w:pPr>
                              <w:tabs>
                                <w:tab w:val="num" w:pos="112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Cla</w:t>
                            </w:r>
                            <w:r w:rsidR="00980E56">
                              <w:rPr>
                                <w:sz w:val="20"/>
                                <w:szCs w:val="20"/>
                              </w:rPr>
                              <w:t>sses dels grans (nascuts el 2018):      7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places</w:t>
                            </w:r>
                            <w:r w:rsidR="002562AD">
                              <w:rPr>
                                <w:sz w:val="20"/>
                                <w:szCs w:val="20"/>
                              </w:rPr>
                              <w:t xml:space="preserve"> i tardes lliures.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7" o:spid="_x0000_s1049" type="#_x0000_t202" style="position:absolute;left:0;text-align:left;margin-left:1.4pt;margin-top:-.2pt;width:342.75pt;height:10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" filled="f" stroked="f">
                <v:textbox>
                  <w:txbxContent>
                    <w:p w:rsidR="00060770" w:rsidRPr="004F655C" w:rsidRDefault="00060770" w:rsidP="00060770">
                      <w:pPr>
                        <w:tabs>
                          <w:tab w:val="num" w:pos="112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PLACES DISPONIBLES PER AL C</w:t>
                      </w:r>
                      <w:r w:rsidR="00980E56">
                        <w:rPr>
                          <w:sz w:val="20"/>
                          <w:szCs w:val="20"/>
                        </w:rPr>
                        <w:t>URS 2020-2021</w:t>
                      </w:r>
                      <w:r w:rsidRPr="004F655C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060770" w:rsidRPr="004F655C" w:rsidRDefault="00060770" w:rsidP="00060770">
                      <w:pPr>
                        <w:tabs>
                          <w:tab w:val="num" w:pos="112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60770" w:rsidRPr="004F655C" w:rsidRDefault="00060770" w:rsidP="00060770">
                      <w:pPr>
                        <w:tabs>
                          <w:tab w:val="num" w:pos="112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Cla</w:t>
                      </w:r>
                      <w:r w:rsidR="00980E56">
                        <w:rPr>
                          <w:sz w:val="20"/>
                          <w:szCs w:val="20"/>
                        </w:rPr>
                        <w:t>sse de lactants (nascuts el 2020</w:t>
                      </w:r>
                      <w:r w:rsidRPr="004F655C">
                        <w:rPr>
                          <w:sz w:val="20"/>
                          <w:szCs w:val="20"/>
                        </w:rPr>
                        <w:t>):</w:t>
                      </w:r>
                      <w:r w:rsidRPr="004F655C">
                        <w:rPr>
                          <w:sz w:val="20"/>
                          <w:szCs w:val="20"/>
                        </w:rPr>
                        <w:tab/>
                        <w:t xml:space="preserve">     8 places</w:t>
                      </w:r>
                    </w:p>
                    <w:p w:rsidR="00060770" w:rsidRPr="004F655C" w:rsidRDefault="00060770" w:rsidP="00060770">
                      <w:pPr>
                        <w:tabs>
                          <w:tab w:val="num" w:pos="112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Cl</w:t>
                      </w:r>
                      <w:r w:rsidR="00980E56">
                        <w:rPr>
                          <w:sz w:val="20"/>
                          <w:szCs w:val="20"/>
                        </w:rPr>
                        <w:t>asse de mitjans (nascuts el 2019):        5</w:t>
                      </w:r>
                      <w:r w:rsidR="001C0C22">
                        <w:rPr>
                          <w:sz w:val="20"/>
                          <w:szCs w:val="20"/>
                        </w:rPr>
                        <w:t xml:space="preserve"> places</w:t>
                      </w:r>
                      <w:r w:rsidR="002562AD">
                        <w:rPr>
                          <w:sz w:val="20"/>
                          <w:szCs w:val="20"/>
                        </w:rPr>
                        <w:t xml:space="preserve"> i tardes lliures.</w:t>
                      </w:r>
                    </w:p>
                    <w:p w:rsidR="00060770" w:rsidRPr="004F655C" w:rsidRDefault="00060770" w:rsidP="00060770">
                      <w:pPr>
                        <w:tabs>
                          <w:tab w:val="num" w:pos="112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Cla</w:t>
                      </w:r>
                      <w:r w:rsidR="00980E56">
                        <w:rPr>
                          <w:sz w:val="20"/>
                          <w:szCs w:val="20"/>
                        </w:rPr>
                        <w:t>sses dels grans (nascuts el 2018):      7</w:t>
                      </w:r>
                      <w:r w:rsidRPr="004F655C">
                        <w:rPr>
                          <w:sz w:val="20"/>
                          <w:szCs w:val="20"/>
                        </w:rPr>
                        <w:t xml:space="preserve"> places</w:t>
                      </w:r>
                      <w:r w:rsidR="002562AD">
                        <w:rPr>
                          <w:sz w:val="20"/>
                          <w:szCs w:val="20"/>
                        </w:rPr>
                        <w:t xml:space="preserve"> i tardes lliures.</w:t>
                      </w:r>
                      <w:r w:rsidRPr="004F655C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lang w:val="es-E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46585" wp14:editId="73C7740F">
                <wp:simplePos x="0" y="0"/>
                <wp:positionH relativeFrom="column">
                  <wp:posOffset>5143500</wp:posOffset>
                </wp:positionH>
                <wp:positionV relativeFrom="paragraph">
                  <wp:posOffset>19685</wp:posOffset>
                </wp:positionV>
                <wp:extent cx="4457065" cy="725805"/>
                <wp:effectExtent l="1270" t="1270" r="0" b="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06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4F655C" w:rsidRDefault="00060770" w:rsidP="00060770">
                            <w:pPr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4F655C">
                              <w:rPr>
                                <w:sz w:val="20"/>
                                <w:szCs w:val="20"/>
                              </w:rPr>
                              <w:t>Durant el període d’adaptació els nens/es fan una entrada progressiva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>durant la primera setmana, i aconsellem a les famílies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>anar augmentant l’horari poc a poc, sempre que s’ho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55C">
                              <w:rPr>
                                <w:sz w:val="20"/>
                                <w:szCs w:val="20"/>
                              </w:rPr>
                              <w:t>puguin permetre.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6" o:spid="_x0000_s1050" type="#_x0000_t202" style="position:absolute;left:0;text-align:left;margin-left:405pt;margin-top:1.55pt;width:350.95pt;height:5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" filled="f" stroked="f">
                <v:textbox>
                  <w:txbxContent>
                    <w:p w:rsidR="00060770" w:rsidRPr="004F655C" w:rsidRDefault="00060770" w:rsidP="00060770">
                      <w:pPr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  <w:r w:rsidRPr="004F655C">
                        <w:rPr>
                          <w:sz w:val="20"/>
                          <w:szCs w:val="20"/>
                        </w:rPr>
                        <w:t>Durant el període d’adaptació els nens/es fan una entrada progressiva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655C">
                        <w:rPr>
                          <w:sz w:val="20"/>
                          <w:szCs w:val="20"/>
                        </w:rPr>
                        <w:t>durant la primera setmana, i aconsellem a les famílies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655C">
                        <w:rPr>
                          <w:sz w:val="20"/>
                          <w:szCs w:val="20"/>
                        </w:rPr>
                        <w:t>anar augmentant l’horari poc a poc, sempre que s’ho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655C">
                        <w:rPr>
                          <w:sz w:val="20"/>
                          <w:szCs w:val="20"/>
                        </w:rPr>
                        <w:t>puguin permetre.</w:t>
                      </w:r>
                    </w:p>
                  </w:txbxContent>
                </v:textbox>
              </v:shape>
            </w:pict>
          </mc:Fallback>
        </mc:AlternateContent>
      </w: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</w:p>
    <w:p w:rsidR="00060770" w:rsidRPr="00F17F68" w:rsidRDefault="00060770" w:rsidP="00060770">
      <w:pPr>
        <w:ind w:left="708"/>
        <w:jc w:val="both"/>
        <w:rPr>
          <w:sz w:val="16"/>
          <w:szCs w:val="16"/>
        </w:rPr>
      </w:pPr>
      <w:r>
        <w:rPr>
          <w:noProof/>
          <w:sz w:val="16"/>
          <w:szCs w:val="16"/>
          <w:lang w:val="es-E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3A0A7" wp14:editId="08E71305">
                <wp:simplePos x="0" y="0"/>
                <wp:positionH relativeFrom="column">
                  <wp:posOffset>6629400</wp:posOffset>
                </wp:positionH>
                <wp:positionV relativeFrom="paragraph">
                  <wp:posOffset>440690</wp:posOffset>
                </wp:positionV>
                <wp:extent cx="1257300" cy="342900"/>
                <wp:effectExtent l="1270" t="3810" r="0" b="0"/>
                <wp:wrapNone/>
                <wp:docPr id="3" name="Quadre de tex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770" w:rsidRPr="008A0122" w:rsidRDefault="00060770" w:rsidP="00060770">
                            <w:pPr>
                              <w:jc w:val="center"/>
                              <w:rPr>
                                <w:rFonts w:ascii="MeMima" w:hAnsi="MeMima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3" o:spid="_x0000_s1051" type="#_x0000_t202" style="position:absolute;left:0;text-align:left;margin-left:522pt;margin-top:34.7pt;width:9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" filled="f" stroked="f">
                <v:textbox inset=",.3mm">
                  <w:txbxContent>
                    <w:p w:rsidR="00060770" w:rsidRPr="008A0122" w:rsidRDefault="00060770" w:rsidP="00060770">
                      <w:pPr>
                        <w:jc w:val="center"/>
                        <w:rPr>
                          <w:rFonts w:ascii="MeMima" w:hAnsi="MeMima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6F76" w:rsidRDefault="005537F5" w:rsidP="00FE3E00">
      <w:r w:rsidRPr="00FE3E00">
        <w:lastRenderedPageBreak/>
        <w:t xml:space="preserve"> </w:t>
      </w:r>
      <w:r w:rsidR="002B15E0">
        <w:t xml:space="preserve">      </w:t>
      </w:r>
      <w:r w:rsidR="00066F76">
        <w:t xml:space="preserve">  QUÈ FEM A L’ESPURNA?</w:t>
      </w:r>
    </w:p>
    <w:p w:rsidR="002B15E0" w:rsidRDefault="002B15E0" w:rsidP="00FE3E00">
      <w:r>
        <w:t xml:space="preserve">    A l’Espurna volem que les famílies us sentiu part de l’escola</w:t>
      </w:r>
      <w:r w:rsidR="00C8578D">
        <w:t>.</w:t>
      </w:r>
      <w:r>
        <w:t xml:space="preserve"> Per això</w:t>
      </w:r>
      <w:r w:rsidR="006F61BA">
        <w:t xml:space="preserve">                              </w:t>
      </w:r>
      <w:r w:rsidR="00322C01">
        <w:t xml:space="preserve">L’EXPERIMENTACIÓ ÉS LA BASE </w:t>
      </w:r>
    </w:p>
    <w:p w:rsidR="002B15E0" w:rsidRDefault="002B15E0" w:rsidP="00A00144">
      <w:r>
        <w:t xml:space="preserve">  celebrem moltes festes amb vosaltres:</w:t>
      </w:r>
      <w:r w:rsidR="00322C01">
        <w:t xml:space="preserve">                                                                           DELS NOSTRES APRENENTATGES</w:t>
      </w:r>
    </w:p>
    <w:p w:rsidR="00C8578D" w:rsidRDefault="00C8578D" w:rsidP="0037006E">
      <w:pPr>
        <w:pStyle w:val="Pargrafdellista"/>
        <w:numPr>
          <w:ilvl w:val="0"/>
          <w:numId w:val="4"/>
        </w:numPr>
      </w:pPr>
      <w:r>
        <w:t>Us convidem a participar a la festa de Nadal, a la rua de Carnestoltes.</w:t>
      </w:r>
    </w:p>
    <w:p w:rsidR="00C8578D" w:rsidRDefault="00C8578D" w:rsidP="002B15E0">
      <w:pPr>
        <w:pStyle w:val="Pargrafdellista"/>
        <w:numPr>
          <w:ilvl w:val="0"/>
          <w:numId w:val="4"/>
        </w:numPr>
      </w:pPr>
      <w:r>
        <w:t xml:space="preserve">Ens podeu acompanyar a veure les parades de llibres i roses per </w:t>
      </w:r>
      <w:r w:rsidR="00322C01">
        <w:t xml:space="preserve">                            </w:t>
      </w:r>
    </w:p>
    <w:p w:rsidR="00A00144" w:rsidRDefault="00C8578D" w:rsidP="0037006E">
      <w:pPr>
        <w:pStyle w:val="Pargrafdellista"/>
        <w:ind w:left="645"/>
      </w:pPr>
      <w:r>
        <w:t>Sant Jordi.</w:t>
      </w:r>
      <w:r w:rsidR="003531B2">
        <w:t xml:space="preserve"> </w:t>
      </w:r>
    </w:p>
    <w:p w:rsidR="0037006E" w:rsidRDefault="00A00144" w:rsidP="00A00144">
      <w:pPr>
        <w:pStyle w:val="Pargrafdellista"/>
        <w:numPr>
          <w:ilvl w:val="0"/>
          <w:numId w:val="4"/>
        </w:numPr>
      </w:pPr>
      <w:r>
        <w:t>Celebrem la Festa de fi de curs amb les famílies.</w:t>
      </w:r>
      <w:r w:rsidR="000F6080">
        <w:t>....</w:t>
      </w:r>
    </w:p>
    <w:p w:rsidR="00A00144" w:rsidRDefault="0037006E" w:rsidP="00A00144">
      <w:pPr>
        <w:pStyle w:val="Pargrafdellista"/>
        <w:numPr>
          <w:ilvl w:val="0"/>
          <w:numId w:val="4"/>
        </w:numPr>
      </w:pPr>
      <w:r>
        <w:t>Convidem a avis/àvies o pares/mares a fer alguna activitat amb els</w:t>
      </w:r>
      <w:r>
        <w:tab/>
      </w:r>
      <w:r>
        <w:tab/>
        <w:t xml:space="preserve">     TREBALLEM </w:t>
      </w:r>
      <w:r w:rsidR="00A00144">
        <w:t>PERQUÈ L’HORA DEL</w:t>
      </w:r>
    </w:p>
    <w:p w:rsidR="0037006E" w:rsidRDefault="0037006E" w:rsidP="003531B2">
      <w:pPr>
        <w:pStyle w:val="Pargrafdellista"/>
        <w:ind w:left="645"/>
      </w:pPr>
      <w:r>
        <w:t>nens/es.</w:t>
      </w:r>
      <w:r w:rsidR="003531B2">
        <w:t xml:space="preserve">   </w:t>
      </w:r>
    </w:p>
    <w:p w:rsidR="00C8578D" w:rsidRDefault="003531B2" w:rsidP="003531B2">
      <w:pPr>
        <w:pStyle w:val="Pargrafdellista"/>
        <w:ind w:left="645"/>
      </w:pPr>
      <w:r>
        <w:t xml:space="preserve">                                          </w:t>
      </w:r>
      <w:r w:rsidR="00A00144">
        <w:t xml:space="preserve">                                                 </w:t>
      </w:r>
      <w:r w:rsidR="0037006E">
        <w:t xml:space="preserve">                </w:t>
      </w:r>
      <w:r w:rsidR="00A00144">
        <w:t xml:space="preserve"> </w:t>
      </w:r>
      <w:r w:rsidR="0037006E">
        <w:t>MENJADOR SIGUI UNA ESTONA</w:t>
      </w:r>
    </w:p>
    <w:p w:rsidR="00C8578D" w:rsidRDefault="00714C5A" w:rsidP="00C8578D">
      <w:r>
        <w:t xml:space="preserve"> El més grans</w:t>
      </w:r>
      <w:r w:rsidR="00C8578D">
        <w:t xml:space="preserve"> fem altres sortides que ens permeten viure  de forma activa el</w:t>
      </w:r>
      <w:r w:rsidR="003531B2">
        <w:t xml:space="preserve">                </w:t>
      </w:r>
      <w:r w:rsidR="00A00144">
        <w:t xml:space="preserve"> </w:t>
      </w:r>
      <w:r w:rsidR="003531B2">
        <w:t>AGRADABLE I ELS INFANTS</w:t>
      </w:r>
    </w:p>
    <w:p w:rsidR="00C8578D" w:rsidRDefault="00C8578D" w:rsidP="00C8578D">
      <w:r>
        <w:t xml:space="preserve">    que anem treballant a la classe</w:t>
      </w:r>
      <w:r w:rsidR="00714C5A">
        <w:t>:</w:t>
      </w:r>
      <w:r w:rsidR="003531B2">
        <w:t xml:space="preserve">                                                      </w:t>
      </w:r>
      <w:r w:rsidR="001120C7">
        <w:t xml:space="preserve">                               </w:t>
      </w:r>
      <w:r w:rsidR="003531B2">
        <w:t>S’ACOSTUMIN A MENJAR DE TOT</w:t>
      </w:r>
    </w:p>
    <w:p w:rsidR="00714C5A" w:rsidRDefault="00714C5A" w:rsidP="00714C5A">
      <w:pPr>
        <w:pStyle w:val="Pargrafdellista"/>
        <w:numPr>
          <w:ilvl w:val="0"/>
          <w:numId w:val="4"/>
        </w:numPr>
      </w:pPr>
      <w:r>
        <w:t>Fem una sortida a la granja escola.</w:t>
      </w:r>
      <w:r w:rsidR="001120C7">
        <w:t xml:space="preserve">                                                                           I A PROBAR ALIMENTS NOUS.</w:t>
      </w:r>
    </w:p>
    <w:p w:rsidR="00714C5A" w:rsidRDefault="00714C5A" w:rsidP="00714C5A">
      <w:pPr>
        <w:pStyle w:val="Pargrafdellista"/>
        <w:numPr>
          <w:ilvl w:val="0"/>
          <w:numId w:val="4"/>
        </w:numPr>
      </w:pPr>
      <w:r>
        <w:t>Visitem les parades del mercat municipal.</w:t>
      </w:r>
    </w:p>
    <w:p w:rsidR="00714C5A" w:rsidRDefault="00714C5A" w:rsidP="00714C5A">
      <w:pPr>
        <w:pStyle w:val="Pargrafdellista"/>
        <w:numPr>
          <w:ilvl w:val="0"/>
          <w:numId w:val="4"/>
        </w:numPr>
      </w:pPr>
      <w:r>
        <w:t>Anem a veure els Gegants al castell de Pallejà.</w:t>
      </w:r>
    </w:p>
    <w:p w:rsidR="00714C5A" w:rsidRDefault="0037006E" w:rsidP="00714C5A">
      <w:pPr>
        <w:pStyle w:val="Pargrafdellista"/>
        <w:numPr>
          <w:ilvl w:val="0"/>
          <w:numId w:val="4"/>
        </w:numPr>
      </w:pPr>
      <w:r>
        <w:rPr>
          <w:noProof/>
          <w:lang w:val="es-ES" w:bidi="ar-SA"/>
        </w:rPr>
        <w:drawing>
          <wp:anchor distT="0" distB="0" distL="114300" distR="114300" simplePos="0" relativeHeight="251669504" behindDoc="0" locked="0" layoutInCell="1" allowOverlap="1" wp14:anchorId="667A69B2" wp14:editId="0135BC5E">
            <wp:simplePos x="0" y="0"/>
            <wp:positionH relativeFrom="column">
              <wp:posOffset>6828156</wp:posOffset>
            </wp:positionH>
            <wp:positionV relativeFrom="paragraph">
              <wp:posOffset>162777</wp:posOffset>
            </wp:positionV>
            <wp:extent cx="2343150" cy="1408213"/>
            <wp:effectExtent l="0" t="0" r="0" b="1905"/>
            <wp:wrapNone/>
            <wp:docPr id="5" name="Imatge 5" descr="logo pallej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pallejà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5A">
        <w:t>Fem una visita a la biblioteca del castell.</w:t>
      </w:r>
    </w:p>
    <w:p w:rsidR="009B2B14" w:rsidRDefault="009B2B14" w:rsidP="00714C5A">
      <w:pPr>
        <w:pStyle w:val="Pargrafdellista"/>
        <w:numPr>
          <w:ilvl w:val="0"/>
          <w:numId w:val="4"/>
        </w:numPr>
      </w:pPr>
      <w:r>
        <w:t>Fem una sortida a un casal d’avis.</w:t>
      </w:r>
    </w:p>
    <w:p w:rsidR="009B2B14" w:rsidRDefault="000F6080" w:rsidP="00714C5A">
      <w:pPr>
        <w:pStyle w:val="Pargrafdellista"/>
        <w:numPr>
          <w:ilvl w:val="0"/>
          <w:numId w:val="4"/>
        </w:numPr>
      </w:pPr>
      <w:r>
        <w:t xml:space="preserve">Fem </w:t>
      </w:r>
      <w:r w:rsidR="009B2B14">
        <w:t>un hort</w:t>
      </w:r>
      <w:r>
        <w:t xml:space="preserve"> a l’escola i el cuidem.....</w:t>
      </w:r>
      <w:r w:rsidR="009B2B14">
        <w:t>.</w:t>
      </w:r>
    </w:p>
    <w:p w:rsidR="00E02B98" w:rsidRDefault="00714C5A" w:rsidP="00E02B98">
      <w:r>
        <w:t xml:space="preserve">  Celebrem l</w:t>
      </w:r>
      <w:r w:rsidR="0037006E">
        <w:t>es Festes Populars per acostar a</w:t>
      </w:r>
      <w:r>
        <w:t>ls infants la cultur</w:t>
      </w:r>
      <w:r w:rsidR="00E02B98">
        <w:t xml:space="preserve">a popular del                 </w:t>
      </w:r>
    </w:p>
    <w:p w:rsidR="00E02B98" w:rsidRPr="00E02B98" w:rsidRDefault="00E02B98" w:rsidP="00E02B98">
      <w:r>
        <w:t xml:space="preserve">    nostre país.                                                                                      </w:t>
      </w:r>
    </w:p>
    <w:p w:rsidR="006F61BA" w:rsidRDefault="00066F76" w:rsidP="00066F76">
      <w:pPr>
        <w:ind w:left="285"/>
      </w:pPr>
      <w:r>
        <w:t xml:space="preserve">*La Castanyera          </w:t>
      </w:r>
      <w:r w:rsidR="00E02B98">
        <w:t xml:space="preserve"> </w:t>
      </w:r>
      <w:r w:rsidR="006F61BA">
        <w:t>* La Festa Major</w:t>
      </w:r>
      <w:r w:rsidR="009B2B14">
        <w:t xml:space="preserve">   </w:t>
      </w:r>
      <w:r>
        <w:t xml:space="preserve">  </w:t>
      </w:r>
      <w:r w:rsidR="009B2B14">
        <w:t xml:space="preserve"> </w:t>
      </w:r>
      <w:r>
        <w:t>*</w:t>
      </w:r>
      <w:r w:rsidR="009B2B14">
        <w:t xml:space="preserve"> El Carnestoltes.</w:t>
      </w:r>
    </w:p>
    <w:p w:rsidR="006F61BA" w:rsidRDefault="00066F76" w:rsidP="00066F76">
      <w:pPr>
        <w:ind w:left="285"/>
      </w:pPr>
      <w:r>
        <w:t>*</w:t>
      </w:r>
      <w:r w:rsidR="006F61BA">
        <w:t>N</w:t>
      </w:r>
      <w:r>
        <w:t xml:space="preserve">adal                       </w:t>
      </w:r>
      <w:r w:rsidR="006F61BA">
        <w:t xml:space="preserve"> * Sant Jordi</w:t>
      </w:r>
      <w:r>
        <w:t xml:space="preserve">             *  Sant Joan.</w:t>
      </w:r>
    </w:p>
    <w:p w:rsidR="00935B8E" w:rsidRDefault="006F61BA" w:rsidP="00A00144">
      <w:pPr>
        <w:pStyle w:val="Pargrafdellista"/>
        <w:ind w:left="645"/>
      </w:pPr>
      <w:r>
        <w:t xml:space="preserve">                 </w:t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</w:r>
      <w:r w:rsidR="00A00144">
        <w:tab/>
        <w:t xml:space="preserve">        </w:t>
      </w:r>
      <w:r w:rsidR="00066F76">
        <w:t xml:space="preserve"> </w:t>
      </w:r>
    </w:p>
    <w:p w:rsidR="00935B8E" w:rsidRDefault="00A00144" w:rsidP="006F61BA">
      <w:pPr>
        <w:pStyle w:val="Pargrafdellista"/>
        <w:ind w:left="645"/>
      </w:pPr>
      <w:r>
        <w:rPr>
          <w:noProof/>
          <w:lang w:val="es-ES" w:bidi="ar-SA"/>
        </w:rPr>
        <w:lastRenderedPageBreak/>
        <w:drawing>
          <wp:anchor distT="0" distB="0" distL="114300" distR="114300" simplePos="0" relativeHeight="251685888" behindDoc="0" locked="0" layoutInCell="1" allowOverlap="1" wp14:anchorId="7CB533AC" wp14:editId="4E8C4A2A">
            <wp:simplePos x="0" y="0"/>
            <wp:positionH relativeFrom="column">
              <wp:posOffset>-58420</wp:posOffset>
            </wp:positionH>
            <wp:positionV relativeFrom="paragraph">
              <wp:posOffset>-1012190</wp:posOffset>
            </wp:positionV>
            <wp:extent cx="9020175" cy="6253480"/>
            <wp:effectExtent l="0" t="0" r="9525" b="0"/>
            <wp:wrapNone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s Obertes 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B2">
        <w:t xml:space="preserve">                      </w:t>
      </w:r>
    </w:p>
    <w:p w:rsidR="00935B8E" w:rsidRDefault="00935B8E">
      <w:r>
        <w:br w:type="page"/>
      </w:r>
    </w:p>
    <w:p w:rsidR="006F61BA" w:rsidRPr="00FE3E00" w:rsidRDefault="00BE7233" w:rsidP="006F61BA">
      <w:pPr>
        <w:pStyle w:val="Pargrafdellista"/>
        <w:ind w:left="645"/>
      </w:pPr>
      <w:r>
        <w:rPr>
          <w:noProof/>
          <w:lang w:val="es-ES" w:bidi="ar-SA"/>
        </w:rPr>
        <w:lastRenderedPageBreak/>
        <w:drawing>
          <wp:anchor distT="0" distB="0" distL="114300" distR="114300" simplePos="0" relativeHeight="251686912" behindDoc="0" locked="0" layoutInCell="1" allowOverlap="1" wp14:anchorId="40042678" wp14:editId="7A44A29B">
            <wp:simplePos x="0" y="0"/>
            <wp:positionH relativeFrom="column">
              <wp:posOffset>-86995</wp:posOffset>
            </wp:positionH>
            <wp:positionV relativeFrom="paragraph">
              <wp:posOffset>-1050291</wp:posOffset>
            </wp:positionV>
            <wp:extent cx="9153525" cy="6471697"/>
            <wp:effectExtent l="0" t="0" r="0" b="5715"/>
            <wp:wrapNone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426" cy="647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B2">
        <w:t xml:space="preserve">                                                                                                            </w:t>
      </w:r>
    </w:p>
    <w:sectPr w:rsidR="006F61BA" w:rsidRPr="00FE3E00" w:rsidSect="00060770">
      <w:headerReference w:type="default" r:id="rId16"/>
      <w:footerReference w:type="default" r:id="rId17"/>
      <w:pgSz w:w="16838" w:h="11906" w:orient="landscape"/>
      <w:pgMar w:top="1701" w:right="1304" w:bottom="170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9B9" w:rsidRDefault="00F679B9">
      <w:r>
        <w:separator/>
      </w:r>
    </w:p>
  </w:endnote>
  <w:endnote w:type="continuationSeparator" w:id="0">
    <w:p w:rsidR="00F679B9" w:rsidRDefault="00F67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Mima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D5" w:rsidRPr="00E92442" w:rsidRDefault="00FE3E00" w:rsidP="00440DD5">
    <w:pPr>
      <w:tabs>
        <w:tab w:val="center" w:pos="4252"/>
        <w:tab w:val="right" w:pos="8504"/>
      </w:tabs>
      <w:jc w:val="center"/>
      <w:rPr>
        <w:sz w:val="16"/>
        <w:szCs w:val="16"/>
      </w:rPr>
    </w:pPr>
    <w:r>
      <w:rPr>
        <w:noProof/>
        <w:sz w:val="16"/>
        <w:szCs w:val="16"/>
        <w:lang w:val="es-ES" w:bidi="ar-SA"/>
      </w:rPr>
      <w:drawing>
        <wp:anchor distT="0" distB="0" distL="114300" distR="114300" simplePos="0" relativeHeight="251657728" behindDoc="1" locked="0" layoutInCell="1" allowOverlap="1" wp14:anchorId="058074C7" wp14:editId="2C0CADBE">
          <wp:simplePos x="0" y="0"/>
          <wp:positionH relativeFrom="column">
            <wp:posOffset>655955</wp:posOffset>
          </wp:positionH>
          <wp:positionV relativeFrom="paragraph">
            <wp:posOffset>-5654040</wp:posOffset>
          </wp:positionV>
          <wp:extent cx="5401310" cy="5369560"/>
          <wp:effectExtent l="0" t="0" r="8890" b="2540"/>
          <wp:wrapNone/>
          <wp:docPr id="2" name="Imagen 1" descr="espurna%20faç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urna%20façan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36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DD5" w:rsidRPr="00E92442">
      <w:rPr>
        <w:sz w:val="16"/>
        <w:szCs w:val="16"/>
      </w:rPr>
      <w:t xml:space="preserve">Llar d’infants Municipal L’Espurna </w:t>
    </w:r>
    <w:r w:rsidR="00440DD5" w:rsidRPr="00E92442">
      <w:rPr>
        <w:sz w:val="16"/>
        <w:szCs w:val="16"/>
      </w:rPr>
      <w:sym w:font="Wingdings" w:char="F02B"/>
    </w:r>
    <w:r w:rsidR="00440DD5" w:rsidRPr="00E92442">
      <w:rPr>
        <w:sz w:val="16"/>
        <w:szCs w:val="16"/>
      </w:rPr>
      <w:t xml:space="preserve"> J. Molins Parera, nº23 </w:t>
    </w:r>
    <w:r w:rsidR="00440DD5" w:rsidRPr="00E92442">
      <w:rPr>
        <w:sz w:val="16"/>
        <w:szCs w:val="16"/>
      </w:rPr>
      <w:sym w:font="Wingdings" w:char="F0B2"/>
    </w:r>
    <w:r w:rsidR="00440DD5" w:rsidRPr="00E92442">
      <w:rPr>
        <w:sz w:val="16"/>
        <w:szCs w:val="16"/>
      </w:rPr>
      <w:t xml:space="preserve"> 08780 Pallejà </w:t>
    </w:r>
    <w:r w:rsidR="00440DD5" w:rsidRPr="00E92442">
      <w:rPr>
        <w:sz w:val="16"/>
        <w:szCs w:val="16"/>
      </w:rPr>
      <w:sym w:font="Wingdings" w:char="F028"/>
    </w:r>
    <w:r w:rsidR="00440DD5" w:rsidRPr="00E92442">
      <w:rPr>
        <w:sz w:val="16"/>
        <w:szCs w:val="16"/>
      </w:rPr>
      <w:t xml:space="preserve"> 93 6633016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9B9" w:rsidRDefault="00F679B9">
      <w:r>
        <w:separator/>
      </w:r>
    </w:p>
  </w:footnote>
  <w:footnote w:type="continuationSeparator" w:id="0">
    <w:p w:rsidR="00F679B9" w:rsidRDefault="00F67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DD5" w:rsidRDefault="00FE3E00">
    <w:pPr>
      <w:pStyle w:val="Capalera"/>
    </w:pPr>
    <w:r>
      <w:rPr>
        <w:noProof/>
        <w:lang w:val="es-ES" w:bidi="ar-SA"/>
      </w:rPr>
      <w:drawing>
        <wp:inline distT="0" distB="0" distL="0" distR="0" wp14:anchorId="5C67D902" wp14:editId="16FD10F6">
          <wp:extent cx="1028700" cy="1000125"/>
          <wp:effectExtent l="0" t="0" r="0" b="9525"/>
          <wp:docPr id="1" name="Imagen 1" descr="logopetitcolorllet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etitcolorllet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864FB"/>
    <w:multiLevelType w:val="hybridMultilevel"/>
    <w:tmpl w:val="E3FE199E"/>
    <w:lvl w:ilvl="0" w:tplc="2F3A0EAC">
      <w:numFmt w:val="bullet"/>
      <w:lvlText w:val=""/>
      <w:lvlJc w:val="left"/>
      <w:pPr>
        <w:ind w:left="64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23AB087C"/>
    <w:multiLevelType w:val="hybridMultilevel"/>
    <w:tmpl w:val="41D4D7D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5B4E68"/>
    <w:multiLevelType w:val="hybridMultilevel"/>
    <w:tmpl w:val="37481800"/>
    <w:lvl w:ilvl="0" w:tplc="7CE49EC6">
      <w:start w:val="2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mic Sans MS" w:eastAsia="Times New Roman" w:hAnsi="Comic Sans MS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661918E2"/>
    <w:multiLevelType w:val="hybridMultilevel"/>
    <w:tmpl w:val="95EE6D5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770"/>
    <w:rsid w:val="0000051C"/>
    <w:rsid w:val="00060770"/>
    <w:rsid w:val="00066F76"/>
    <w:rsid w:val="00067EB6"/>
    <w:rsid w:val="000B6FF2"/>
    <w:rsid w:val="000F196F"/>
    <w:rsid w:val="000F6080"/>
    <w:rsid w:val="001120C7"/>
    <w:rsid w:val="00147A63"/>
    <w:rsid w:val="001C0C22"/>
    <w:rsid w:val="001C4203"/>
    <w:rsid w:val="001C79C4"/>
    <w:rsid w:val="002562AD"/>
    <w:rsid w:val="002B15E0"/>
    <w:rsid w:val="002C0B3A"/>
    <w:rsid w:val="002D487A"/>
    <w:rsid w:val="0030385C"/>
    <w:rsid w:val="00322C01"/>
    <w:rsid w:val="003531B2"/>
    <w:rsid w:val="0037006E"/>
    <w:rsid w:val="00440DD5"/>
    <w:rsid w:val="00451D87"/>
    <w:rsid w:val="00461214"/>
    <w:rsid w:val="004A0C22"/>
    <w:rsid w:val="00542B7E"/>
    <w:rsid w:val="00547C24"/>
    <w:rsid w:val="005537F5"/>
    <w:rsid w:val="005D03F2"/>
    <w:rsid w:val="005D29A8"/>
    <w:rsid w:val="00642D35"/>
    <w:rsid w:val="006C4A07"/>
    <w:rsid w:val="006C777E"/>
    <w:rsid w:val="006F61BA"/>
    <w:rsid w:val="00711CAA"/>
    <w:rsid w:val="00714C5A"/>
    <w:rsid w:val="0071688E"/>
    <w:rsid w:val="00730E23"/>
    <w:rsid w:val="007F21B7"/>
    <w:rsid w:val="00846847"/>
    <w:rsid w:val="008A4277"/>
    <w:rsid w:val="00935B8E"/>
    <w:rsid w:val="00935BD5"/>
    <w:rsid w:val="009803FE"/>
    <w:rsid w:val="00980E56"/>
    <w:rsid w:val="009B2B14"/>
    <w:rsid w:val="009C64F9"/>
    <w:rsid w:val="00A00144"/>
    <w:rsid w:val="00A07AF3"/>
    <w:rsid w:val="00A702D5"/>
    <w:rsid w:val="00B038A7"/>
    <w:rsid w:val="00B3401B"/>
    <w:rsid w:val="00B56D3F"/>
    <w:rsid w:val="00B72321"/>
    <w:rsid w:val="00B95A1D"/>
    <w:rsid w:val="00BC65E7"/>
    <w:rsid w:val="00BE7233"/>
    <w:rsid w:val="00C84FA2"/>
    <w:rsid w:val="00C8578D"/>
    <w:rsid w:val="00D019A6"/>
    <w:rsid w:val="00D041BE"/>
    <w:rsid w:val="00E02B98"/>
    <w:rsid w:val="00EB14E7"/>
    <w:rsid w:val="00EB4156"/>
    <w:rsid w:val="00EC20D0"/>
    <w:rsid w:val="00F679B9"/>
    <w:rsid w:val="00FE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0770"/>
    <w:rPr>
      <w:rFonts w:ascii="Comic Sans MS" w:hAnsi="Comic Sans MS"/>
      <w:sz w:val="24"/>
      <w:szCs w:val="24"/>
      <w:lang w:val="ca-ES" w:bidi="ks-Arab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rsid w:val="00B95A1D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rsid w:val="00A702D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rsid w:val="00A702D5"/>
    <w:rPr>
      <w:sz w:val="24"/>
      <w:szCs w:val="24"/>
      <w:lang w:val="es-ES" w:eastAsia="es-ES"/>
    </w:rPr>
  </w:style>
  <w:style w:type="paragraph" w:styleId="Textdeglobus">
    <w:name w:val="Balloon Text"/>
    <w:basedOn w:val="Normal"/>
    <w:link w:val="TextdeglobusCar"/>
    <w:rsid w:val="00060770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rsid w:val="00060770"/>
    <w:rPr>
      <w:rFonts w:ascii="Tahoma" w:hAnsi="Tahoma" w:cs="Tahoma"/>
      <w:sz w:val="16"/>
      <w:szCs w:val="16"/>
      <w:lang w:val="ca-ES"/>
    </w:rPr>
  </w:style>
  <w:style w:type="paragraph" w:styleId="Sagniadetextindependent2">
    <w:name w:val="Body Text Indent 2"/>
    <w:basedOn w:val="Normal"/>
    <w:link w:val="Sagniadetextindependent2Car"/>
    <w:rsid w:val="00060770"/>
    <w:pPr>
      <w:ind w:left="660"/>
      <w:jc w:val="both"/>
    </w:pPr>
    <w:rPr>
      <w:sz w:val="20"/>
      <w:szCs w:val="20"/>
      <w:lang w:bidi="ar-SA"/>
    </w:rPr>
  </w:style>
  <w:style w:type="character" w:customStyle="1" w:styleId="Sagniadetextindependent2Car">
    <w:name w:val="Sagnia de text independent 2 Car"/>
    <w:basedOn w:val="Tipusdelletraperdefectedelpargraf"/>
    <w:link w:val="Sagniadetextindependent2"/>
    <w:rsid w:val="00060770"/>
    <w:rPr>
      <w:rFonts w:ascii="Comic Sans MS" w:hAnsi="Comic Sans MS"/>
      <w:lang w:val="ca-ES"/>
    </w:rPr>
  </w:style>
  <w:style w:type="paragraph" w:styleId="Pargrafdellista">
    <w:name w:val="List Paragraph"/>
    <w:basedOn w:val="Normal"/>
    <w:uiPriority w:val="34"/>
    <w:qFormat/>
    <w:rsid w:val="00060770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0770"/>
    <w:rPr>
      <w:rFonts w:ascii="Comic Sans MS" w:hAnsi="Comic Sans MS"/>
      <w:sz w:val="24"/>
      <w:szCs w:val="24"/>
      <w:lang w:val="ca-ES" w:bidi="ks-Arab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rsid w:val="00B95A1D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rsid w:val="00A702D5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rsid w:val="00A702D5"/>
    <w:rPr>
      <w:sz w:val="24"/>
      <w:szCs w:val="24"/>
      <w:lang w:val="es-ES" w:eastAsia="es-ES"/>
    </w:rPr>
  </w:style>
  <w:style w:type="paragraph" w:styleId="Textdeglobus">
    <w:name w:val="Balloon Text"/>
    <w:basedOn w:val="Normal"/>
    <w:link w:val="TextdeglobusCar"/>
    <w:rsid w:val="00060770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rsid w:val="00060770"/>
    <w:rPr>
      <w:rFonts w:ascii="Tahoma" w:hAnsi="Tahoma" w:cs="Tahoma"/>
      <w:sz w:val="16"/>
      <w:szCs w:val="16"/>
      <w:lang w:val="ca-ES"/>
    </w:rPr>
  </w:style>
  <w:style w:type="paragraph" w:styleId="Sagniadetextindependent2">
    <w:name w:val="Body Text Indent 2"/>
    <w:basedOn w:val="Normal"/>
    <w:link w:val="Sagniadetextindependent2Car"/>
    <w:rsid w:val="00060770"/>
    <w:pPr>
      <w:ind w:left="660"/>
      <w:jc w:val="both"/>
    </w:pPr>
    <w:rPr>
      <w:sz w:val="20"/>
      <w:szCs w:val="20"/>
      <w:lang w:bidi="ar-SA"/>
    </w:rPr>
  </w:style>
  <w:style w:type="character" w:customStyle="1" w:styleId="Sagniadetextindependent2Car">
    <w:name w:val="Sagnia de text independent 2 Car"/>
    <w:basedOn w:val="Tipusdelletraperdefectedelpargraf"/>
    <w:link w:val="Sagniadetextindependent2"/>
    <w:rsid w:val="00060770"/>
    <w:rPr>
      <w:rFonts w:ascii="Comic Sans MS" w:hAnsi="Comic Sans MS"/>
      <w:lang w:val="ca-ES"/>
    </w:rPr>
  </w:style>
  <w:style w:type="paragraph" w:styleId="Pargrafdellista">
    <w:name w:val="List Paragraph"/>
    <w:basedOn w:val="Normal"/>
    <w:uiPriority w:val="34"/>
    <w:qFormat/>
    <w:rsid w:val="0006077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DARD\AppData\Roaming\Microsoft\Plantillas\full%20amb%20marca%20d'aigu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13642-E7BC-4082-ADA9-7528374F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full amb marca d'aigua</Template>
  <TotalTime>229</TotalTime>
  <Pages>6</Pages>
  <Words>331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Pallejà, 27 de març de 2008</vt:lpstr>
      <vt:lpstr>Pallejà, 27 de març de 2008</vt:lpstr>
    </vt:vector>
  </TitlesOfParts>
  <Company>QUITXALLA,S.L.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Pallejà, 27 de març de 2008</dc:title>
  <dc:creator>STANDARD</dc:creator>
  <cp:lastModifiedBy>STANDARD</cp:lastModifiedBy>
  <cp:revision>25</cp:revision>
  <cp:lastPrinted>2018-04-04T11:08:00Z</cp:lastPrinted>
  <dcterms:created xsi:type="dcterms:W3CDTF">2014-03-12T09:02:00Z</dcterms:created>
  <dcterms:modified xsi:type="dcterms:W3CDTF">2020-05-08T15:32:00Z</dcterms:modified>
</cp:coreProperties>
</file>